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77408" w14:textId="6B4C70BA" w:rsidR="009D71F6" w:rsidRDefault="00BF67AB">
      <w:r>
        <w:rPr>
          <w:noProof/>
          <w:szCs w:val="20"/>
        </w:rPr>
        <mc:AlternateContent>
          <mc:Choice Requires="wps">
            <w:drawing>
              <wp:anchor distT="0" distB="0" distL="114300" distR="114300" simplePos="0" relativeHeight="251636224" behindDoc="0" locked="0" layoutInCell="1" allowOverlap="1" wp14:anchorId="2F89E547" wp14:editId="7160361F">
                <wp:simplePos x="0" y="0"/>
                <wp:positionH relativeFrom="column">
                  <wp:posOffset>1990725</wp:posOffset>
                </wp:positionH>
                <wp:positionV relativeFrom="paragraph">
                  <wp:posOffset>1685926</wp:posOffset>
                </wp:positionV>
                <wp:extent cx="3657600" cy="647700"/>
                <wp:effectExtent l="0" t="0"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47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04060C" w14:textId="29FD1611" w:rsidR="009C493B" w:rsidRPr="00B1093E" w:rsidRDefault="009C493B" w:rsidP="00AF5E6E">
                            <w:pPr>
                              <w:pStyle w:val="SUBHEAD01"/>
                              <w:jc w:val="center"/>
                              <w:rPr>
                                <w:color w:val="9C7D0D"/>
                              </w:rPr>
                            </w:pPr>
                            <w:r>
                              <w:t>Important Events in the School Counseling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9E547" id="_x0000_t202" coordsize="21600,21600" o:spt="202" path="m,l,21600r21600,l21600,xe">
                <v:stroke joinstyle="miter"/>
                <v:path gradientshapeok="t" o:connecttype="rect"/>
              </v:shapetype>
              <v:shape id="Text Box 3" o:spid="_x0000_s1026" type="#_x0000_t202" style="position:absolute;margin-left:156.75pt;margin-top:132.75pt;width:4in;height: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" filled="f" stroked="f">
                <v:textbox>
                  <w:txbxContent>
                    <w:p w14:paraId="5D04060C" w14:textId="29FD1611" w:rsidR="009C493B" w:rsidRPr="00B1093E" w:rsidRDefault="009C493B" w:rsidP="00AF5E6E">
                      <w:pPr>
                        <w:pStyle w:val="SUBHEAD01"/>
                        <w:jc w:val="center"/>
                        <w:rPr>
                          <w:color w:val="9C7D0D"/>
                        </w:rPr>
                      </w:pPr>
                      <w:r>
                        <w:t>Important Events in the School Counseling Department</w:t>
                      </w:r>
                    </w:p>
                  </w:txbxContent>
                </v:textbox>
              </v:shape>
            </w:pict>
          </mc:Fallback>
        </mc:AlternateContent>
      </w:r>
      <w:r>
        <w:rPr>
          <w:noProof/>
          <w:szCs w:val="20"/>
        </w:rPr>
        <mc:AlternateContent>
          <mc:Choice Requires="wps">
            <w:drawing>
              <wp:anchor distT="0" distB="0" distL="114300" distR="114300" simplePos="0" relativeHeight="251637248" behindDoc="0" locked="0" layoutInCell="1" allowOverlap="1" wp14:anchorId="676E4F37" wp14:editId="6E8D8AE6">
                <wp:simplePos x="0" y="0"/>
                <wp:positionH relativeFrom="column">
                  <wp:posOffset>1790700</wp:posOffset>
                </wp:positionH>
                <wp:positionV relativeFrom="paragraph">
                  <wp:posOffset>2333626</wp:posOffset>
                </wp:positionV>
                <wp:extent cx="4343400" cy="4343400"/>
                <wp:effectExtent l="0"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43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0BF3FB" w14:textId="47FCB326" w:rsidR="00F34E0A" w:rsidRPr="00CB3327" w:rsidRDefault="00F34E0A" w:rsidP="00F34E0A">
                            <w:pPr>
                              <w:rPr>
                                <w:b/>
                                <w:color w:val="002060"/>
                                <w:sz w:val="20"/>
                                <w:szCs w:val="20"/>
                              </w:rPr>
                            </w:pPr>
                            <w:r>
                              <w:rPr>
                                <w:b/>
                                <w:color w:val="002060"/>
                                <w:sz w:val="20"/>
                                <w:szCs w:val="20"/>
                                <w:u w:val="single"/>
                              </w:rPr>
                              <w:t>Fri</w:t>
                            </w:r>
                            <w:r w:rsidRPr="00CB3327">
                              <w:rPr>
                                <w:b/>
                                <w:color w:val="002060"/>
                                <w:sz w:val="20"/>
                                <w:szCs w:val="20"/>
                                <w:u w:val="single"/>
                              </w:rPr>
                              <w:t xml:space="preserve">day, December </w:t>
                            </w:r>
                            <w:r>
                              <w:rPr>
                                <w:b/>
                                <w:color w:val="002060"/>
                                <w:sz w:val="20"/>
                                <w:szCs w:val="20"/>
                                <w:u w:val="single"/>
                              </w:rPr>
                              <w:t>4</w:t>
                            </w:r>
                            <w:r w:rsidRPr="006622E4">
                              <w:rPr>
                                <w:b/>
                                <w:color w:val="002060"/>
                                <w:sz w:val="20"/>
                                <w:szCs w:val="20"/>
                                <w:u w:val="single"/>
                                <w:vertAlign w:val="superscript"/>
                              </w:rPr>
                              <w:t>th</w:t>
                            </w:r>
                            <w:r w:rsidRPr="00CB3327">
                              <w:rPr>
                                <w:b/>
                                <w:color w:val="002060"/>
                                <w:sz w:val="20"/>
                                <w:szCs w:val="20"/>
                                <w:u w:val="single"/>
                              </w:rPr>
                              <w:t>:</w:t>
                            </w:r>
                            <w:r w:rsidRPr="00CB3327">
                              <w:rPr>
                                <w:b/>
                                <w:color w:val="002060"/>
                                <w:sz w:val="20"/>
                                <w:szCs w:val="20"/>
                              </w:rPr>
                              <w:t xml:space="preserve"> Second quarter progress reports will be distributed to students. If you have questions, please feel free to contact your student’s teachers directly by email at wlps.org. Parents are also encouraged to check the PowerSchool “parent portal” regularly, to stay informed as to their student’s academic progress!</w:t>
                            </w:r>
                            <w:r w:rsidRPr="00CB3327">
                              <w:rPr>
                                <w:b/>
                                <w:color w:val="002060"/>
                                <w:sz w:val="20"/>
                                <w:szCs w:val="20"/>
                              </w:rPr>
                              <w:cr/>
                            </w:r>
                          </w:p>
                          <w:p w14:paraId="09076E33" w14:textId="444CC167" w:rsidR="00A8717F" w:rsidRDefault="00A8717F" w:rsidP="00AC3FC2">
                            <w:pPr>
                              <w:pStyle w:val="BodyText01"/>
                              <w:rPr>
                                <w:b/>
                                <w:color w:val="1C3751"/>
                              </w:rPr>
                            </w:pPr>
                            <w:r>
                              <w:rPr>
                                <w:b/>
                                <w:color w:val="1C3751"/>
                              </w:rPr>
                              <w:t xml:space="preserve">Freshmen, Sophomores &amp; </w:t>
                            </w:r>
                            <w:r w:rsidRPr="00A8717F">
                              <w:rPr>
                                <w:b/>
                                <w:color w:val="1C3751"/>
                              </w:rPr>
                              <w:t>Juniors:</w:t>
                            </w:r>
                            <w:r>
                              <w:rPr>
                                <w:b/>
                                <w:color w:val="1C3751"/>
                              </w:rPr>
                              <w:t xml:space="preserve"> </w:t>
                            </w:r>
                            <w:r w:rsidRPr="00D33156">
                              <w:rPr>
                                <w:b/>
                                <w:color w:val="1C3751"/>
                              </w:rPr>
                              <w:t>All of these grades sat for the newly designed PSATs</w:t>
                            </w:r>
                            <w:r w:rsidR="00D7233C" w:rsidRPr="00D33156">
                              <w:rPr>
                                <w:b/>
                                <w:color w:val="1C3751"/>
                              </w:rPr>
                              <w:t xml:space="preserve"> on October 14, 2015.  Scores for these tes</w:t>
                            </w:r>
                            <w:r w:rsidR="00EA4B39" w:rsidRPr="00D33156">
                              <w:rPr>
                                <w:b/>
                                <w:color w:val="1C3751"/>
                              </w:rPr>
                              <w:t>ts will be available sometime this month</w:t>
                            </w:r>
                            <w:r w:rsidR="00D7233C" w:rsidRPr="00D33156">
                              <w:rPr>
                                <w:b/>
                                <w:color w:val="1C3751"/>
                              </w:rPr>
                              <w:t xml:space="preserve">. </w:t>
                            </w:r>
                            <w:r w:rsidR="00D7233C">
                              <w:rPr>
                                <w:color w:val="1C3751"/>
                              </w:rPr>
                              <w:t xml:space="preserve"> </w:t>
                            </w:r>
                            <w:r w:rsidR="00D7233C" w:rsidRPr="00D7233C">
                              <w:rPr>
                                <w:b/>
                                <w:color w:val="1C3751"/>
                              </w:rPr>
                              <w:t>It is important for Gr. 9-11 students to go to sat.collegeboard.org to make an account so that they can see their scores and get resources to help them as they move toward taking the newly designed SATs.  If you have questions, please touch base with your school counselor.</w:t>
                            </w:r>
                          </w:p>
                          <w:p w14:paraId="5362F209" w14:textId="77777777" w:rsidR="00D7233C" w:rsidRDefault="00D7233C" w:rsidP="00AC3FC2">
                            <w:pPr>
                              <w:pStyle w:val="BodyText01"/>
                              <w:rPr>
                                <w:b/>
                                <w:color w:val="1C3751"/>
                              </w:rPr>
                            </w:pPr>
                          </w:p>
                          <w:p w14:paraId="15EC1C96" w14:textId="6B743E31" w:rsidR="00D7233C" w:rsidRDefault="00D7233C" w:rsidP="00AC3FC2">
                            <w:pPr>
                              <w:pStyle w:val="BodyText01"/>
                              <w:rPr>
                                <w:color w:val="1C3751"/>
                              </w:rPr>
                            </w:pPr>
                            <w:r w:rsidRPr="00D7233C">
                              <w:rPr>
                                <w:b/>
                                <w:color w:val="1C3751"/>
                              </w:rPr>
                              <w:t xml:space="preserve">Seniors: Please make sure </w:t>
                            </w:r>
                            <w:r w:rsidR="00186B64">
                              <w:rPr>
                                <w:b/>
                                <w:color w:val="1C3751"/>
                              </w:rPr>
                              <w:t>you are checking in with your school counselor to finalize your college and career plans</w:t>
                            </w:r>
                            <w:r>
                              <w:rPr>
                                <w:color w:val="1C3751"/>
                              </w:rPr>
                              <w:t>.</w:t>
                            </w:r>
                            <w:r w:rsidR="00186B64">
                              <w:rPr>
                                <w:color w:val="1C3751"/>
                              </w:rPr>
                              <w:t xml:space="preserve">  You need to make sure that you are submitting applications for the appropriate deadlines, whether for 2-year, 4-year, or technical schools.  </w:t>
                            </w:r>
                            <w:r w:rsidR="00BF67AB" w:rsidRPr="00BF67AB">
                              <w:rPr>
                                <w:b/>
                                <w:color w:val="1C3751"/>
                              </w:rPr>
                              <w:t>Many colleges have a January 1</w:t>
                            </w:r>
                            <w:r w:rsidR="00BF67AB" w:rsidRPr="00BF67AB">
                              <w:rPr>
                                <w:b/>
                                <w:color w:val="1C3751"/>
                                <w:vertAlign w:val="superscript"/>
                              </w:rPr>
                              <w:t>st</w:t>
                            </w:r>
                            <w:r w:rsidR="00BF67AB" w:rsidRPr="00BF67AB">
                              <w:rPr>
                                <w:b/>
                                <w:color w:val="1C3751"/>
                              </w:rPr>
                              <w:t>, 15</w:t>
                            </w:r>
                            <w:r w:rsidR="00BF67AB" w:rsidRPr="00BF67AB">
                              <w:rPr>
                                <w:b/>
                                <w:color w:val="1C3751"/>
                                <w:vertAlign w:val="superscript"/>
                              </w:rPr>
                              <w:t>th</w:t>
                            </w:r>
                            <w:r w:rsidR="00BF67AB" w:rsidRPr="00BF67AB">
                              <w:rPr>
                                <w:b/>
                                <w:color w:val="1C3751"/>
                              </w:rPr>
                              <w:t>, or February 1</w:t>
                            </w:r>
                            <w:r w:rsidR="00BF67AB" w:rsidRPr="00BF67AB">
                              <w:rPr>
                                <w:b/>
                                <w:color w:val="1C3751"/>
                                <w:vertAlign w:val="superscript"/>
                              </w:rPr>
                              <w:t>st</w:t>
                            </w:r>
                            <w:r w:rsidR="00BF67AB">
                              <w:rPr>
                                <w:color w:val="1C3751"/>
                              </w:rPr>
                              <w:t xml:space="preserve"> deadline so it is important to finalize all your material in Common App and Naviance before the Holiday Break!!</w:t>
                            </w:r>
                          </w:p>
                          <w:p w14:paraId="2F4BEC75" w14:textId="77777777" w:rsidR="001D1895" w:rsidRDefault="001D1895" w:rsidP="00AC3FC2">
                            <w:pPr>
                              <w:pStyle w:val="BodyText01"/>
                              <w:rPr>
                                <w:color w:val="1C3751"/>
                              </w:rPr>
                            </w:pPr>
                          </w:p>
                          <w:p w14:paraId="0EBB205F" w14:textId="52B57A8D" w:rsidR="001D1895" w:rsidRPr="001D1895" w:rsidRDefault="001D1895" w:rsidP="00AC3FC2">
                            <w:pPr>
                              <w:pStyle w:val="BodyText01"/>
                              <w:rPr>
                                <w:b/>
                                <w:color w:val="1C3751"/>
                              </w:rPr>
                            </w:pPr>
                            <w:r w:rsidRPr="001D1895">
                              <w:rPr>
                                <w:b/>
                                <w:color w:val="1C3751"/>
                              </w:rPr>
                              <w:t xml:space="preserve">Seniors should also be checking for Scholarship Information on Naviance, or go to </w:t>
                            </w:r>
                            <w:hyperlink r:id="rId11" w:history="1">
                              <w:r w:rsidRPr="001D1895">
                                <w:rPr>
                                  <w:rStyle w:val="Hyperlink"/>
                                  <w:b/>
                                </w:rPr>
                                <w:t>www.fastweb.com</w:t>
                              </w:r>
                            </w:hyperlink>
                            <w:r w:rsidRPr="001D1895">
                              <w:rPr>
                                <w:b/>
                                <w:color w:val="1C3751"/>
                              </w:rPr>
                              <w:t xml:space="preserve"> for more National Scholarships.  In February more information will be available for Dollars for Scholars – Stay tuned!</w:t>
                            </w:r>
                          </w:p>
                          <w:p w14:paraId="1DAC2EA0" w14:textId="77777777" w:rsidR="00D7233C" w:rsidRDefault="00D7233C" w:rsidP="00AC3FC2">
                            <w:pPr>
                              <w:pStyle w:val="BodyText01"/>
                              <w:rPr>
                                <w:color w:val="1C3751"/>
                              </w:rPr>
                            </w:pPr>
                          </w:p>
                          <w:p w14:paraId="71857BBA" w14:textId="4B57E28F" w:rsidR="00D7233C" w:rsidRPr="00236413" w:rsidRDefault="00D7233C" w:rsidP="00AC3FC2">
                            <w:pPr>
                              <w:pStyle w:val="BodyText01"/>
                              <w:rPr>
                                <w:b/>
                                <w:color w:val="1C3751"/>
                              </w:rPr>
                            </w:pPr>
                            <w:r w:rsidRPr="00D7233C">
                              <w:rPr>
                                <w:b/>
                                <w:color w:val="1C3751"/>
                              </w:rPr>
                              <w:t>Juniors:</w:t>
                            </w:r>
                            <w:r>
                              <w:rPr>
                                <w:color w:val="1C3751"/>
                              </w:rPr>
                              <w:t xml:space="preserve"> </w:t>
                            </w:r>
                            <w:r w:rsidR="00186B64">
                              <w:rPr>
                                <w:color w:val="1C3751"/>
                              </w:rPr>
                              <w:t xml:space="preserve">On </w:t>
                            </w:r>
                            <w:r>
                              <w:rPr>
                                <w:color w:val="1C3751"/>
                              </w:rPr>
                              <w:t>December</w:t>
                            </w:r>
                            <w:r w:rsidR="00186B64">
                              <w:rPr>
                                <w:color w:val="1C3751"/>
                              </w:rPr>
                              <w:t xml:space="preserve"> 8th</w:t>
                            </w:r>
                            <w:r>
                              <w:rPr>
                                <w:color w:val="1C3751"/>
                              </w:rPr>
                              <w:t>, the school counsel</w:t>
                            </w:r>
                            <w:r w:rsidR="00186B64">
                              <w:rPr>
                                <w:color w:val="1C3751"/>
                              </w:rPr>
                              <w:t>ors will be meeting with juniors during Advisory in designated areas by counselor</w:t>
                            </w:r>
                            <w:r>
                              <w:rPr>
                                <w:color w:val="1C3751"/>
                              </w:rPr>
                              <w:t xml:space="preserve"> to begin the college and career planning process.  </w:t>
                            </w:r>
                            <w:r w:rsidR="00186B64">
                              <w:rPr>
                                <w:color w:val="1C3751"/>
                              </w:rPr>
                              <w:t xml:space="preserve">Students will be given </w:t>
                            </w:r>
                            <w:r>
                              <w:rPr>
                                <w:color w:val="1C3751"/>
                              </w:rPr>
                              <w:t xml:space="preserve">a resource guide which will assist in the planning process.  </w:t>
                            </w:r>
                            <w:r w:rsidRPr="00236413">
                              <w:rPr>
                                <w:b/>
                                <w:color w:val="1C3751"/>
                              </w:rPr>
                              <w:t>The school counselors will also host a Junior Parent Planning Meeting on Wednesday, December 9</w:t>
                            </w:r>
                            <w:r w:rsidRPr="00236413">
                              <w:rPr>
                                <w:b/>
                                <w:color w:val="1C3751"/>
                                <w:vertAlign w:val="superscript"/>
                              </w:rPr>
                              <w:t>th</w:t>
                            </w:r>
                            <w:r w:rsidRPr="00236413">
                              <w:rPr>
                                <w:b/>
                                <w:color w:val="1C3751"/>
                              </w:rPr>
                              <w:t xml:space="preserve"> at 6pm in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4F37" id="Text Box 4" o:spid="_x0000_s1027" type="#_x0000_t202" style="position:absolute;margin-left:141pt;margin-top:183.75pt;width:342pt;height:34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" filled="f" stroked="f">
                <v:textbox>
                  <w:txbxContent>
                    <w:p w14:paraId="1F0BF3FB" w14:textId="47FCB326" w:rsidR="00F34E0A" w:rsidRPr="00CB3327" w:rsidRDefault="00F34E0A" w:rsidP="00F34E0A">
                      <w:pPr>
                        <w:rPr>
                          <w:b/>
                          <w:color w:val="002060"/>
                          <w:sz w:val="20"/>
                          <w:szCs w:val="20"/>
                        </w:rPr>
                      </w:pPr>
                      <w:r>
                        <w:rPr>
                          <w:b/>
                          <w:color w:val="002060"/>
                          <w:sz w:val="20"/>
                          <w:szCs w:val="20"/>
                          <w:u w:val="single"/>
                        </w:rPr>
                        <w:t>Fri</w:t>
                      </w:r>
                      <w:r w:rsidRPr="00CB3327">
                        <w:rPr>
                          <w:b/>
                          <w:color w:val="002060"/>
                          <w:sz w:val="20"/>
                          <w:szCs w:val="20"/>
                          <w:u w:val="single"/>
                        </w:rPr>
                        <w:t xml:space="preserve">day, December </w:t>
                      </w:r>
                      <w:r>
                        <w:rPr>
                          <w:b/>
                          <w:color w:val="002060"/>
                          <w:sz w:val="20"/>
                          <w:szCs w:val="20"/>
                          <w:u w:val="single"/>
                        </w:rPr>
                        <w:t>4</w:t>
                      </w:r>
                      <w:r w:rsidRPr="006622E4">
                        <w:rPr>
                          <w:b/>
                          <w:color w:val="002060"/>
                          <w:sz w:val="20"/>
                          <w:szCs w:val="20"/>
                          <w:u w:val="single"/>
                          <w:vertAlign w:val="superscript"/>
                        </w:rPr>
                        <w:t>th</w:t>
                      </w:r>
                      <w:r w:rsidRPr="00CB3327">
                        <w:rPr>
                          <w:b/>
                          <w:color w:val="002060"/>
                          <w:sz w:val="20"/>
                          <w:szCs w:val="20"/>
                          <w:u w:val="single"/>
                        </w:rPr>
                        <w:t>:</w:t>
                      </w:r>
                      <w:r w:rsidRPr="00CB3327">
                        <w:rPr>
                          <w:b/>
                          <w:color w:val="002060"/>
                          <w:sz w:val="20"/>
                          <w:szCs w:val="20"/>
                        </w:rPr>
                        <w:t xml:space="preserve"> Second quarter progress reports will be distributed to students. If you have questions, please feel free to contact your student’s teachers directly by email at wlps.org. Parents are also encouraged to check the PowerSchool “parent portal” regularly, to stay informed as to their student’s academic progress!</w:t>
                      </w:r>
                      <w:r w:rsidRPr="00CB3327">
                        <w:rPr>
                          <w:b/>
                          <w:color w:val="002060"/>
                          <w:sz w:val="20"/>
                          <w:szCs w:val="20"/>
                        </w:rPr>
                        <w:cr/>
                      </w:r>
                    </w:p>
                    <w:p w14:paraId="09076E33" w14:textId="444CC167" w:rsidR="00A8717F" w:rsidRDefault="00A8717F" w:rsidP="00AC3FC2">
                      <w:pPr>
                        <w:pStyle w:val="BodyText01"/>
                        <w:rPr>
                          <w:b/>
                          <w:color w:val="1C3751"/>
                        </w:rPr>
                      </w:pPr>
                      <w:r>
                        <w:rPr>
                          <w:b/>
                          <w:color w:val="1C3751"/>
                        </w:rPr>
                        <w:t xml:space="preserve">Freshmen, Sophomores &amp; </w:t>
                      </w:r>
                      <w:r w:rsidRPr="00A8717F">
                        <w:rPr>
                          <w:b/>
                          <w:color w:val="1C3751"/>
                        </w:rPr>
                        <w:t>Juniors:</w:t>
                      </w:r>
                      <w:r>
                        <w:rPr>
                          <w:b/>
                          <w:color w:val="1C3751"/>
                        </w:rPr>
                        <w:t xml:space="preserve"> </w:t>
                      </w:r>
                      <w:r w:rsidRPr="00D33156">
                        <w:rPr>
                          <w:b/>
                          <w:color w:val="1C3751"/>
                        </w:rPr>
                        <w:t>All of these grades sat for the newly designed PSATs</w:t>
                      </w:r>
                      <w:r w:rsidR="00D7233C" w:rsidRPr="00D33156">
                        <w:rPr>
                          <w:b/>
                          <w:color w:val="1C3751"/>
                        </w:rPr>
                        <w:t xml:space="preserve"> on October 14, 2015.  Scores for these tes</w:t>
                      </w:r>
                      <w:r w:rsidR="00EA4B39" w:rsidRPr="00D33156">
                        <w:rPr>
                          <w:b/>
                          <w:color w:val="1C3751"/>
                        </w:rPr>
                        <w:t>ts will be available sometime this month</w:t>
                      </w:r>
                      <w:r w:rsidR="00D7233C" w:rsidRPr="00D33156">
                        <w:rPr>
                          <w:b/>
                          <w:color w:val="1C3751"/>
                        </w:rPr>
                        <w:t xml:space="preserve">. </w:t>
                      </w:r>
                      <w:r w:rsidR="00D7233C">
                        <w:rPr>
                          <w:color w:val="1C3751"/>
                        </w:rPr>
                        <w:t xml:space="preserve"> </w:t>
                      </w:r>
                      <w:r w:rsidR="00D7233C" w:rsidRPr="00D7233C">
                        <w:rPr>
                          <w:b/>
                          <w:color w:val="1C3751"/>
                        </w:rPr>
                        <w:t>It is important for Gr. 9-11 students to go to sat.collegeboard.org to make an account so that they can see their scores and get resources to help them as they move toward taking the newly designed SATs.  If you have questions, please touch base with your school counselor.</w:t>
                      </w:r>
                    </w:p>
                    <w:p w14:paraId="5362F209" w14:textId="77777777" w:rsidR="00D7233C" w:rsidRDefault="00D7233C" w:rsidP="00AC3FC2">
                      <w:pPr>
                        <w:pStyle w:val="BodyText01"/>
                        <w:rPr>
                          <w:b/>
                          <w:color w:val="1C3751"/>
                        </w:rPr>
                      </w:pPr>
                    </w:p>
                    <w:p w14:paraId="15EC1C96" w14:textId="6B743E31" w:rsidR="00D7233C" w:rsidRDefault="00D7233C" w:rsidP="00AC3FC2">
                      <w:pPr>
                        <w:pStyle w:val="BodyText01"/>
                        <w:rPr>
                          <w:color w:val="1C3751"/>
                        </w:rPr>
                      </w:pPr>
                      <w:r w:rsidRPr="00D7233C">
                        <w:rPr>
                          <w:b/>
                          <w:color w:val="1C3751"/>
                        </w:rPr>
                        <w:t xml:space="preserve">Seniors: Please make sure </w:t>
                      </w:r>
                      <w:r w:rsidR="00186B64">
                        <w:rPr>
                          <w:b/>
                          <w:color w:val="1C3751"/>
                        </w:rPr>
                        <w:t>you are checking in with your school counselor to finalize your college and career plans</w:t>
                      </w:r>
                      <w:r>
                        <w:rPr>
                          <w:color w:val="1C3751"/>
                        </w:rPr>
                        <w:t>.</w:t>
                      </w:r>
                      <w:r w:rsidR="00186B64">
                        <w:rPr>
                          <w:color w:val="1C3751"/>
                        </w:rPr>
                        <w:t xml:space="preserve">  You need to make sure that you are submitting applications for the appropriate deadlines, whether for 2-year, 4-year, or technical schools.  </w:t>
                      </w:r>
                      <w:r w:rsidR="00BF67AB" w:rsidRPr="00BF67AB">
                        <w:rPr>
                          <w:b/>
                          <w:color w:val="1C3751"/>
                        </w:rPr>
                        <w:t>Many colleges have a January 1</w:t>
                      </w:r>
                      <w:r w:rsidR="00BF67AB" w:rsidRPr="00BF67AB">
                        <w:rPr>
                          <w:b/>
                          <w:color w:val="1C3751"/>
                          <w:vertAlign w:val="superscript"/>
                        </w:rPr>
                        <w:t>st</w:t>
                      </w:r>
                      <w:r w:rsidR="00BF67AB" w:rsidRPr="00BF67AB">
                        <w:rPr>
                          <w:b/>
                          <w:color w:val="1C3751"/>
                        </w:rPr>
                        <w:t>, 15</w:t>
                      </w:r>
                      <w:r w:rsidR="00BF67AB" w:rsidRPr="00BF67AB">
                        <w:rPr>
                          <w:b/>
                          <w:color w:val="1C3751"/>
                          <w:vertAlign w:val="superscript"/>
                        </w:rPr>
                        <w:t>th</w:t>
                      </w:r>
                      <w:r w:rsidR="00BF67AB" w:rsidRPr="00BF67AB">
                        <w:rPr>
                          <w:b/>
                          <w:color w:val="1C3751"/>
                        </w:rPr>
                        <w:t>, or February 1</w:t>
                      </w:r>
                      <w:r w:rsidR="00BF67AB" w:rsidRPr="00BF67AB">
                        <w:rPr>
                          <w:b/>
                          <w:color w:val="1C3751"/>
                          <w:vertAlign w:val="superscript"/>
                        </w:rPr>
                        <w:t>st</w:t>
                      </w:r>
                      <w:r w:rsidR="00BF67AB">
                        <w:rPr>
                          <w:color w:val="1C3751"/>
                        </w:rPr>
                        <w:t xml:space="preserve"> deadline so it is important to finalize all your material in Common App and Naviance before the Holiday Break!!</w:t>
                      </w:r>
                    </w:p>
                    <w:p w14:paraId="2F4BEC75" w14:textId="77777777" w:rsidR="001D1895" w:rsidRDefault="001D1895" w:rsidP="00AC3FC2">
                      <w:pPr>
                        <w:pStyle w:val="BodyText01"/>
                        <w:rPr>
                          <w:color w:val="1C3751"/>
                        </w:rPr>
                      </w:pPr>
                    </w:p>
                    <w:p w14:paraId="0EBB205F" w14:textId="52B57A8D" w:rsidR="001D1895" w:rsidRPr="001D1895" w:rsidRDefault="001D1895" w:rsidP="00AC3FC2">
                      <w:pPr>
                        <w:pStyle w:val="BodyText01"/>
                        <w:rPr>
                          <w:b/>
                          <w:color w:val="1C3751"/>
                        </w:rPr>
                      </w:pPr>
                      <w:r w:rsidRPr="001D1895">
                        <w:rPr>
                          <w:b/>
                          <w:color w:val="1C3751"/>
                        </w:rPr>
                        <w:t xml:space="preserve">Seniors should also be checking for Scholarship Information on Naviance, or go to </w:t>
                      </w:r>
                      <w:hyperlink r:id="rId12" w:history="1">
                        <w:r w:rsidRPr="001D1895">
                          <w:rPr>
                            <w:rStyle w:val="Hyperlink"/>
                            <w:b/>
                          </w:rPr>
                          <w:t>www.fastweb.com</w:t>
                        </w:r>
                      </w:hyperlink>
                      <w:r w:rsidRPr="001D1895">
                        <w:rPr>
                          <w:b/>
                          <w:color w:val="1C3751"/>
                        </w:rPr>
                        <w:t xml:space="preserve"> for more National Scholarships.  In February more information will be available for Dollars for Scholars – Stay tuned!</w:t>
                      </w:r>
                    </w:p>
                    <w:p w14:paraId="1DAC2EA0" w14:textId="77777777" w:rsidR="00D7233C" w:rsidRDefault="00D7233C" w:rsidP="00AC3FC2">
                      <w:pPr>
                        <w:pStyle w:val="BodyText01"/>
                        <w:rPr>
                          <w:color w:val="1C3751"/>
                        </w:rPr>
                      </w:pPr>
                    </w:p>
                    <w:p w14:paraId="71857BBA" w14:textId="4B57E28F" w:rsidR="00D7233C" w:rsidRPr="00236413" w:rsidRDefault="00D7233C" w:rsidP="00AC3FC2">
                      <w:pPr>
                        <w:pStyle w:val="BodyText01"/>
                        <w:rPr>
                          <w:b/>
                          <w:color w:val="1C3751"/>
                        </w:rPr>
                      </w:pPr>
                      <w:r w:rsidRPr="00D7233C">
                        <w:rPr>
                          <w:b/>
                          <w:color w:val="1C3751"/>
                        </w:rPr>
                        <w:t>Juniors:</w:t>
                      </w:r>
                      <w:r>
                        <w:rPr>
                          <w:color w:val="1C3751"/>
                        </w:rPr>
                        <w:t xml:space="preserve"> </w:t>
                      </w:r>
                      <w:r w:rsidR="00186B64">
                        <w:rPr>
                          <w:color w:val="1C3751"/>
                        </w:rPr>
                        <w:t xml:space="preserve">On </w:t>
                      </w:r>
                      <w:r>
                        <w:rPr>
                          <w:color w:val="1C3751"/>
                        </w:rPr>
                        <w:t>December</w:t>
                      </w:r>
                      <w:r w:rsidR="00186B64">
                        <w:rPr>
                          <w:color w:val="1C3751"/>
                        </w:rPr>
                        <w:t xml:space="preserve"> 8th</w:t>
                      </w:r>
                      <w:r>
                        <w:rPr>
                          <w:color w:val="1C3751"/>
                        </w:rPr>
                        <w:t>, the school counsel</w:t>
                      </w:r>
                      <w:r w:rsidR="00186B64">
                        <w:rPr>
                          <w:color w:val="1C3751"/>
                        </w:rPr>
                        <w:t>ors will be meeting with juniors during Advisory in designated areas by counselor</w:t>
                      </w:r>
                      <w:r>
                        <w:rPr>
                          <w:color w:val="1C3751"/>
                        </w:rPr>
                        <w:t xml:space="preserve"> to begin the college and career planning process.  </w:t>
                      </w:r>
                      <w:r w:rsidR="00186B64">
                        <w:rPr>
                          <w:color w:val="1C3751"/>
                        </w:rPr>
                        <w:t xml:space="preserve">Students will be given </w:t>
                      </w:r>
                      <w:r>
                        <w:rPr>
                          <w:color w:val="1C3751"/>
                        </w:rPr>
                        <w:t xml:space="preserve">a resource guide which will assist in the planning process.  </w:t>
                      </w:r>
                      <w:r w:rsidRPr="00236413">
                        <w:rPr>
                          <w:b/>
                          <w:color w:val="1C3751"/>
                        </w:rPr>
                        <w:t>The school counselors will also host a Junior Parent Planning Meeting on Wednesday, December 9</w:t>
                      </w:r>
                      <w:r w:rsidRPr="00236413">
                        <w:rPr>
                          <w:b/>
                          <w:color w:val="1C3751"/>
                          <w:vertAlign w:val="superscript"/>
                        </w:rPr>
                        <w:t>th</w:t>
                      </w:r>
                      <w:r w:rsidRPr="00236413">
                        <w:rPr>
                          <w:b/>
                          <w:color w:val="1C3751"/>
                        </w:rPr>
                        <w:t xml:space="preserve"> at 6pm in Media.</w:t>
                      </w:r>
                    </w:p>
                  </w:txbxContent>
                </v:textbox>
              </v:shape>
            </w:pict>
          </mc:Fallback>
        </mc:AlternateContent>
      </w:r>
      <w:r w:rsidR="00765B8C">
        <w:rPr>
          <w:noProof/>
          <w:szCs w:val="20"/>
        </w:rPr>
        <mc:AlternateContent>
          <mc:Choice Requires="wps">
            <w:drawing>
              <wp:anchor distT="0" distB="0" distL="114300" distR="114300" simplePos="0" relativeHeight="251639296" behindDoc="0" locked="0" layoutInCell="1" allowOverlap="1" wp14:anchorId="3C5B1985" wp14:editId="3222EC6D">
                <wp:simplePos x="0" y="0"/>
                <wp:positionH relativeFrom="column">
                  <wp:posOffset>-581025</wp:posOffset>
                </wp:positionH>
                <wp:positionV relativeFrom="paragraph">
                  <wp:posOffset>4705351</wp:posOffset>
                </wp:positionV>
                <wp:extent cx="2057400" cy="4095750"/>
                <wp:effectExtent l="0" t="0" r="0" b="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095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0EB161" w14:textId="77777777" w:rsidR="009C493B" w:rsidRDefault="009C493B" w:rsidP="00082C55">
                            <w:pPr>
                              <w:pStyle w:val="BodyText"/>
                              <w:rPr>
                                <w:color w:val="FFFF00"/>
                              </w:rPr>
                            </w:pPr>
                          </w:p>
                          <w:p w14:paraId="3C8211C4" w14:textId="7378772E" w:rsidR="001F15D7" w:rsidRDefault="001F15D7" w:rsidP="002F3A0A">
                            <w:pPr>
                              <w:pStyle w:val="BodyText"/>
                              <w:rPr>
                                <w:color w:val="FFFF00"/>
                              </w:rPr>
                            </w:pPr>
                            <w:r>
                              <w:rPr>
                                <w:color w:val="FFFF00"/>
                              </w:rPr>
                              <w:t>* December 1</w:t>
                            </w:r>
                            <w:r w:rsidRPr="001F15D7">
                              <w:rPr>
                                <w:color w:val="FFFF00"/>
                                <w:vertAlign w:val="superscript"/>
                              </w:rPr>
                              <w:t>st</w:t>
                            </w:r>
                            <w:r>
                              <w:rPr>
                                <w:color w:val="FFFF00"/>
                              </w:rPr>
                              <w:t xml:space="preserve"> – Financial Aid Eve </w:t>
                            </w:r>
                          </w:p>
                          <w:p w14:paraId="23FD8520" w14:textId="53C04235" w:rsidR="001F15D7" w:rsidRDefault="001F15D7" w:rsidP="002F3A0A">
                            <w:pPr>
                              <w:pStyle w:val="BodyText"/>
                              <w:rPr>
                                <w:color w:val="FFFF00"/>
                              </w:rPr>
                            </w:pPr>
                            <w:r>
                              <w:rPr>
                                <w:color w:val="FFFF00"/>
                              </w:rPr>
                              <w:t xml:space="preserve">   Media Center – 6pm</w:t>
                            </w:r>
                          </w:p>
                          <w:p w14:paraId="48156D4C" w14:textId="77777777" w:rsidR="00F34E0A" w:rsidRDefault="00F34E0A" w:rsidP="002F3A0A">
                            <w:pPr>
                              <w:pStyle w:val="BodyText"/>
                              <w:rPr>
                                <w:color w:val="FFFF00"/>
                              </w:rPr>
                            </w:pPr>
                          </w:p>
                          <w:p w14:paraId="0F71320D" w14:textId="77777777" w:rsidR="00F34E0A" w:rsidRDefault="00F34E0A" w:rsidP="00F34E0A">
                            <w:pPr>
                              <w:pStyle w:val="BodyText"/>
                              <w:rPr>
                                <w:color w:val="FFFF00"/>
                              </w:rPr>
                            </w:pPr>
                            <w:r w:rsidRPr="00F34E0A">
                              <w:rPr>
                                <w:color w:val="FFFF00"/>
                              </w:rPr>
                              <w:t>*</w:t>
                            </w:r>
                            <w:r>
                              <w:rPr>
                                <w:color w:val="FFFF00"/>
                              </w:rPr>
                              <w:t xml:space="preserve"> December 2</w:t>
                            </w:r>
                            <w:r w:rsidRPr="00F34E0A">
                              <w:rPr>
                                <w:color w:val="FFFF00"/>
                                <w:vertAlign w:val="superscript"/>
                              </w:rPr>
                              <w:t>nd</w:t>
                            </w:r>
                            <w:r>
                              <w:rPr>
                                <w:color w:val="FFFF00"/>
                              </w:rPr>
                              <w:t xml:space="preserve"> – ASVAB Testing </w:t>
                            </w:r>
                          </w:p>
                          <w:p w14:paraId="790EE74E" w14:textId="09C0A74B" w:rsidR="00F34E0A" w:rsidRDefault="00F34E0A" w:rsidP="00F34E0A">
                            <w:pPr>
                              <w:pStyle w:val="BodyText"/>
                              <w:rPr>
                                <w:color w:val="FFFF00"/>
                              </w:rPr>
                            </w:pPr>
                            <w:r>
                              <w:rPr>
                                <w:color w:val="FFFF00"/>
                              </w:rPr>
                              <w:t xml:space="preserve">                             8:15am </w:t>
                            </w:r>
                          </w:p>
                          <w:p w14:paraId="1136DCEE" w14:textId="77777777" w:rsidR="00F34E0A" w:rsidRDefault="00F34E0A" w:rsidP="00F34E0A">
                            <w:pPr>
                              <w:pStyle w:val="BodyText"/>
                              <w:rPr>
                                <w:color w:val="FFFF00"/>
                              </w:rPr>
                            </w:pPr>
                          </w:p>
                          <w:p w14:paraId="00C63EDA" w14:textId="339E9E36" w:rsidR="00F34E0A" w:rsidRDefault="00F34E0A" w:rsidP="00F34E0A">
                            <w:pPr>
                              <w:pStyle w:val="BodyText"/>
                              <w:rPr>
                                <w:color w:val="FFFF00"/>
                              </w:rPr>
                            </w:pPr>
                            <w:r>
                              <w:rPr>
                                <w:color w:val="FFFF00"/>
                              </w:rPr>
                              <w:t>* December 5</w:t>
                            </w:r>
                            <w:r w:rsidRPr="00F34E0A">
                              <w:rPr>
                                <w:color w:val="FFFF00"/>
                                <w:vertAlign w:val="superscript"/>
                              </w:rPr>
                              <w:t>th</w:t>
                            </w:r>
                            <w:r>
                              <w:rPr>
                                <w:color w:val="FFFF00"/>
                              </w:rPr>
                              <w:t xml:space="preserve"> – SAT testing – </w:t>
                            </w:r>
                          </w:p>
                          <w:p w14:paraId="7154232E" w14:textId="67283CEE" w:rsidR="00F34E0A" w:rsidRDefault="00F34E0A" w:rsidP="00F34E0A">
                            <w:pPr>
                              <w:pStyle w:val="BodyText"/>
                              <w:rPr>
                                <w:color w:val="FFFF00"/>
                              </w:rPr>
                            </w:pPr>
                            <w:r>
                              <w:rPr>
                                <w:color w:val="FFFF00"/>
                              </w:rPr>
                              <w:t xml:space="preserve">                             Not at WLHS</w:t>
                            </w:r>
                          </w:p>
                          <w:p w14:paraId="3EDE8F82" w14:textId="77777777" w:rsidR="00F34E0A" w:rsidRDefault="00F34E0A" w:rsidP="00F34E0A">
                            <w:pPr>
                              <w:pStyle w:val="BodyText"/>
                              <w:rPr>
                                <w:color w:val="FFFF00"/>
                              </w:rPr>
                            </w:pPr>
                          </w:p>
                          <w:p w14:paraId="7B344EF5" w14:textId="740A7EB9" w:rsidR="00F34E0A" w:rsidRDefault="00F34E0A" w:rsidP="00F34E0A">
                            <w:pPr>
                              <w:pStyle w:val="BodyText"/>
                              <w:rPr>
                                <w:color w:val="FFFF00"/>
                              </w:rPr>
                            </w:pPr>
                            <w:r>
                              <w:rPr>
                                <w:color w:val="FFFF00"/>
                              </w:rPr>
                              <w:t>* December 8</w:t>
                            </w:r>
                            <w:r w:rsidRPr="00F34E0A">
                              <w:rPr>
                                <w:color w:val="FFFF00"/>
                                <w:vertAlign w:val="superscript"/>
                              </w:rPr>
                              <w:t>th</w:t>
                            </w:r>
                            <w:r>
                              <w:rPr>
                                <w:color w:val="FFFF00"/>
                              </w:rPr>
                              <w:t xml:space="preserve"> – Juniors to meet </w:t>
                            </w:r>
                          </w:p>
                          <w:p w14:paraId="2995D49E" w14:textId="5B2F1F23" w:rsidR="00F34E0A" w:rsidRDefault="00F34E0A" w:rsidP="00F34E0A">
                            <w:pPr>
                              <w:pStyle w:val="BodyText"/>
                              <w:rPr>
                                <w:color w:val="FFFF00"/>
                              </w:rPr>
                            </w:pPr>
                            <w:r>
                              <w:rPr>
                                <w:color w:val="FFFF00"/>
                              </w:rPr>
                              <w:t xml:space="preserve">   with their individual counselors </w:t>
                            </w:r>
                          </w:p>
                          <w:p w14:paraId="76D81874" w14:textId="25888CD8" w:rsidR="00F34E0A" w:rsidRDefault="00F34E0A" w:rsidP="00F34E0A">
                            <w:pPr>
                              <w:pStyle w:val="BodyText"/>
                              <w:rPr>
                                <w:color w:val="FFFF00"/>
                              </w:rPr>
                            </w:pPr>
                            <w:r>
                              <w:rPr>
                                <w:color w:val="FFFF00"/>
                              </w:rPr>
                              <w:t xml:space="preserve">   during Advisory for a lesson </w:t>
                            </w:r>
                          </w:p>
                          <w:p w14:paraId="39CA6B70" w14:textId="67E4605C" w:rsidR="00F34E0A" w:rsidRDefault="00F34E0A" w:rsidP="00F34E0A">
                            <w:pPr>
                              <w:pStyle w:val="BodyText"/>
                              <w:rPr>
                                <w:color w:val="FFFF00"/>
                              </w:rPr>
                            </w:pPr>
                            <w:r>
                              <w:rPr>
                                <w:color w:val="FFFF00"/>
                              </w:rPr>
                              <w:t xml:space="preserve">   regarding Post-secondary Planning</w:t>
                            </w:r>
                          </w:p>
                          <w:p w14:paraId="028FF631" w14:textId="77777777" w:rsidR="00F34E0A" w:rsidRDefault="00F34E0A" w:rsidP="00F34E0A">
                            <w:pPr>
                              <w:pStyle w:val="BodyText"/>
                              <w:rPr>
                                <w:color w:val="FFFF00"/>
                              </w:rPr>
                            </w:pPr>
                          </w:p>
                          <w:p w14:paraId="3F5189DB" w14:textId="4D085366" w:rsidR="00F34E0A" w:rsidRDefault="00F34E0A" w:rsidP="00F34E0A">
                            <w:pPr>
                              <w:pStyle w:val="BodyText"/>
                              <w:rPr>
                                <w:color w:val="FFFF00"/>
                              </w:rPr>
                            </w:pPr>
                            <w:r>
                              <w:rPr>
                                <w:color w:val="FFFF00"/>
                              </w:rPr>
                              <w:t>* December 9</w:t>
                            </w:r>
                            <w:r w:rsidRPr="00F34E0A">
                              <w:rPr>
                                <w:color w:val="FFFF00"/>
                                <w:vertAlign w:val="superscript"/>
                              </w:rPr>
                              <w:t>th</w:t>
                            </w:r>
                            <w:r>
                              <w:rPr>
                                <w:color w:val="FFFF00"/>
                              </w:rPr>
                              <w:t xml:space="preserve"> – Junior Parent Post</w:t>
                            </w:r>
                          </w:p>
                          <w:p w14:paraId="68CAF43A" w14:textId="358C0565" w:rsidR="00F34E0A" w:rsidRDefault="00F34E0A" w:rsidP="00F34E0A">
                            <w:pPr>
                              <w:pStyle w:val="BodyText"/>
                              <w:rPr>
                                <w:color w:val="FFFF00"/>
                              </w:rPr>
                            </w:pPr>
                            <w:r>
                              <w:rPr>
                                <w:color w:val="FFFF00"/>
                              </w:rPr>
                              <w:t xml:space="preserve">   Secondary Planning Evening – </w:t>
                            </w:r>
                          </w:p>
                          <w:p w14:paraId="53745355" w14:textId="64956F08" w:rsidR="00F34E0A" w:rsidRDefault="00F34E0A" w:rsidP="00F34E0A">
                            <w:pPr>
                              <w:pStyle w:val="BodyText"/>
                              <w:rPr>
                                <w:color w:val="FFFF00"/>
                              </w:rPr>
                            </w:pPr>
                            <w:r>
                              <w:rPr>
                                <w:color w:val="FFFF00"/>
                              </w:rPr>
                              <w:t xml:space="preserve">   Media Center – 6pm</w:t>
                            </w:r>
                          </w:p>
                          <w:p w14:paraId="0DB662F6" w14:textId="77777777" w:rsidR="00F34E0A" w:rsidRDefault="00F34E0A" w:rsidP="00F34E0A">
                            <w:pPr>
                              <w:pStyle w:val="BodyText"/>
                              <w:rPr>
                                <w:color w:val="FFFF00"/>
                              </w:rPr>
                            </w:pPr>
                          </w:p>
                          <w:p w14:paraId="28FF2B72" w14:textId="3A6BB8BA" w:rsidR="00F34E0A" w:rsidRDefault="00F34E0A" w:rsidP="00F34E0A">
                            <w:pPr>
                              <w:pStyle w:val="BodyText"/>
                              <w:rPr>
                                <w:color w:val="FFFF00"/>
                              </w:rPr>
                            </w:pPr>
                            <w:r>
                              <w:rPr>
                                <w:color w:val="FFFF00"/>
                              </w:rPr>
                              <w:t>* December 12</w:t>
                            </w:r>
                            <w:r w:rsidRPr="00F34E0A">
                              <w:rPr>
                                <w:color w:val="FFFF00"/>
                                <w:vertAlign w:val="superscript"/>
                              </w:rPr>
                              <w:t>th</w:t>
                            </w:r>
                            <w:r>
                              <w:rPr>
                                <w:color w:val="FFFF00"/>
                              </w:rPr>
                              <w:t xml:space="preserve"> – ACT testing</w:t>
                            </w:r>
                          </w:p>
                          <w:p w14:paraId="6F0F5639" w14:textId="055FAC6D" w:rsidR="00F34E0A" w:rsidRDefault="00F34E0A" w:rsidP="00F34E0A">
                            <w:pPr>
                              <w:pStyle w:val="BodyText"/>
                              <w:rPr>
                                <w:color w:val="FFFF00"/>
                              </w:rPr>
                            </w:pPr>
                            <w:r>
                              <w:rPr>
                                <w:color w:val="FFFF00"/>
                              </w:rPr>
                              <w:tab/>
                            </w:r>
                            <w:r>
                              <w:rPr>
                                <w:color w:val="FFFF00"/>
                              </w:rPr>
                              <w:tab/>
                              <w:t>Not at WLHS</w:t>
                            </w:r>
                          </w:p>
                          <w:p w14:paraId="5D340746" w14:textId="77777777" w:rsidR="00765B8C" w:rsidRDefault="00765B8C" w:rsidP="00F34E0A">
                            <w:pPr>
                              <w:pStyle w:val="BodyText"/>
                              <w:rPr>
                                <w:color w:val="FFFF00"/>
                              </w:rPr>
                            </w:pPr>
                          </w:p>
                          <w:p w14:paraId="3007FED1" w14:textId="7C2B2BD4" w:rsidR="00765B8C" w:rsidRDefault="00765B8C" w:rsidP="00F34E0A">
                            <w:pPr>
                              <w:pStyle w:val="BodyText"/>
                              <w:rPr>
                                <w:color w:val="FFFF00"/>
                              </w:rPr>
                            </w:pPr>
                            <w:r>
                              <w:rPr>
                                <w:color w:val="FFFF00"/>
                              </w:rPr>
                              <w:t xml:space="preserve">*December – Date TBD – PSAT </w:t>
                            </w:r>
                          </w:p>
                          <w:p w14:paraId="1F3D63C5" w14:textId="4ED0561D" w:rsidR="00765B8C" w:rsidRDefault="00765B8C" w:rsidP="00F34E0A">
                            <w:pPr>
                              <w:pStyle w:val="BodyText"/>
                              <w:rPr>
                                <w:color w:val="FFFF00"/>
                              </w:rPr>
                            </w:pPr>
                            <w:r>
                              <w:rPr>
                                <w:color w:val="FFFF00"/>
                              </w:rPr>
                              <w:t xml:space="preserve">  results available online</w:t>
                            </w:r>
                          </w:p>
                          <w:p w14:paraId="2F0786EF" w14:textId="77777777" w:rsidR="00765B8C" w:rsidRDefault="00765B8C" w:rsidP="00F34E0A">
                            <w:pPr>
                              <w:pStyle w:val="BodyText"/>
                              <w:rPr>
                                <w:color w:val="FFFF00"/>
                              </w:rPr>
                            </w:pPr>
                          </w:p>
                          <w:p w14:paraId="64379E2F" w14:textId="77777777" w:rsidR="00765B8C" w:rsidRDefault="00765B8C" w:rsidP="00F34E0A">
                            <w:pPr>
                              <w:pStyle w:val="BodyText"/>
                              <w:rPr>
                                <w:color w:val="FFFF00"/>
                              </w:rPr>
                            </w:pPr>
                            <w:r>
                              <w:rPr>
                                <w:color w:val="FFFF00"/>
                              </w:rPr>
                              <w:t>* December 24- January 3</w:t>
                            </w:r>
                            <w:r w:rsidRPr="00765B8C">
                              <w:rPr>
                                <w:color w:val="FFFF00"/>
                                <w:vertAlign w:val="superscript"/>
                              </w:rPr>
                              <w:t>rd</w:t>
                            </w:r>
                            <w:r>
                              <w:rPr>
                                <w:color w:val="FFFF00"/>
                              </w:rPr>
                              <w:t xml:space="preserve"> –    </w:t>
                            </w:r>
                          </w:p>
                          <w:p w14:paraId="298487D4" w14:textId="0A2D7B2B" w:rsidR="00765B8C" w:rsidRDefault="00765B8C" w:rsidP="00F34E0A">
                            <w:pPr>
                              <w:pStyle w:val="BodyText"/>
                              <w:rPr>
                                <w:color w:val="FFFF00"/>
                              </w:rPr>
                            </w:pPr>
                            <w:r>
                              <w:rPr>
                                <w:color w:val="FFFF00"/>
                              </w:rPr>
                              <w:t xml:space="preserve">                           Holiday Break</w:t>
                            </w:r>
                          </w:p>
                          <w:p w14:paraId="488C9BED" w14:textId="1370C458" w:rsidR="00F34E0A" w:rsidRPr="00B63257" w:rsidRDefault="00F34E0A" w:rsidP="00F34E0A">
                            <w:pPr>
                              <w:pStyle w:val="BodyText"/>
                              <w:ind w:left="720"/>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B1985" id="_x0000_t202" coordsize="21600,21600" o:spt="202" path="m,l,21600r21600,l21600,xe">
                <v:stroke joinstyle="miter"/>
                <v:path gradientshapeok="t" o:connecttype="rect"/>
              </v:shapetype>
              <v:shape id="Text Box 7" o:spid="_x0000_s1026" type="#_x0000_t202" style="position:absolute;margin-left:-45.75pt;margin-top:370.5pt;width:162pt;height:3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" filled="f" stroked="f">
                <v:textbox>
                  <w:txbxContent>
                    <w:p w14:paraId="1E0EB161" w14:textId="77777777" w:rsidR="009C493B" w:rsidRDefault="009C493B" w:rsidP="00082C55">
                      <w:pPr>
                        <w:pStyle w:val="BodyText"/>
                        <w:rPr>
                          <w:color w:val="FFFF00"/>
                        </w:rPr>
                      </w:pPr>
                    </w:p>
                    <w:p w14:paraId="3C8211C4" w14:textId="7378772E" w:rsidR="001F15D7" w:rsidRDefault="001F15D7" w:rsidP="002F3A0A">
                      <w:pPr>
                        <w:pStyle w:val="BodyText"/>
                        <w:rPr>
                          <w:color w:val="FFFF00"/>
                        </w:rPr>
                      </w:pPr>
                      <w:r>
                        <w:rPr>
                          <w:color w:val="FFFF00"/>
                        </w:rPr>
                        <w:t>* December 1</w:t>
                      </w:r>
                      <w:r w:rsidRPr="001F15D7">
                        <w:rPr>
                          <w:color w:val="FFFF00"/>
                          <w:vertAlign w:val="superscript"/>
                        </w:rPr>
                        <w:t>st</w:t>
                      </w:r>
                      <w:r>
                        <w:rPr>
                          <w:color w:val="FFFF00"/>
                        </w:rPr>
                        <w:t xml:space="preserve"> – Financial Aid Eve </w:t>
                      </w:r>
                    </w:p>
                    <w:p w14:paraId="23FD8520" w14:textId="53C04235" w:rsidR="001F15D7" w:rsidRDefault="001F15D7" w:rsidP="002F3A0A">
                      <w:pPr>
                        <w:pStyle w:val="BodyText"/>
                        <w:rPr>
                          <w:color w:val="FFFF00"/>
                        </w:rPr>
                      </w:pPr>
                      <w:r>
                        <w:rPr>
                          <w:color w:val="FFFF00"/>
                        </w:rPr>
                        <w:t xml:space="preserve">   Media Center – 6pm</w:t>
                      </w:r>
                    </w:p>
                    <w:p w14:paraId="48156D4C" w14:textId="77777777" w:rsidR="00F34E0A" w:rsidRDefault="00F34E0A" w:rsidP="002F3A0A">
                      <w:pPr>
                        <w:pStyle w:val="BodyText"/>
                        <w:rPr>
                          <w:color w:val="FFFF00"/>
                        </w:rPr>
                      </w:pPr>
                    </w:p>
                    <w:p w14:paraId="0F71320D" w14:textId="77777777" w:rsidR="00F34E0A" w:rsidRDefault="00F34E0A" w:rsidP="00F34E0A">
                      <w:pPr>
                        <w:pStyle w:val="BodyText"/>
                        <w:rPr>
                          <w:color w:val="FFFF00"/>
                        </w:rPr>
                      </w:pPr>
                      <w:r w:rsidRPr="00F34E0A">
                        <w:rPr>
                          <w:color w:val="FFFF00"/>
                        </w:rPr>
                        <w:t>*</w:t>
                      </w:r>
                      <w:r>
                        <w:rPr>
                          <w:color w:val="FFFF00"/>
                        </w:rPr>
                        <w:t xml:space="preserve"> December 2</w:t>
                      </w:r>
                      <w:r w:rsidRPr="00F34E0A">
                        <w:rPr>
                          <w:color w:val="FFFF00"/>
                          <w:vertAlign w:val="superscript"/>
                        </w:rPr>
                        <w:t>nd</w:t>
                      </w:r>
                      <w:r>
                        <w:rPr>
                          <w:color w:val="FFFF00"/>
                        </w:rPr>
                        <w:t xml:space="preserve"> – ASVAB Testing </w:t>
                      </w:r>
                    </w:p>
                    <w:p w14:paraId="790EE74E" w14:textId="09C0A74B" w:rsidR="00F34E0A" w:rsidRDefault="00F34E0A" w:rsidP="00F34E0A">
                      <w:pPr>
                        <w:pStyle w:val="BodyText"/>
                        <w:rPr>
                          <w:color w:val="FFFF00"/>
                        </w:rPr>
                      </w:pPr>
                      <w:r>
                        <w:rPr>
                          <w:color w:val="FFFF00"/>
                        </w:rPr>
                        <w:t xml:space="preserve">                             8:15am </w:t>
                      </w:r>
                    </w:p>
                    <w:p w14:paraId="1136DCEE" w14:textId="77777777" w:rsidR="00F34E0A" w:rsidRDefault="00F34E0A" w:rsidP="00F34E0A">
                      <w:pPr>
                        <w:pStyle w:val="BodyText"/>
                        <w:rPr>
                          <w:color w:val="FFFF00"/>
                        </w:rPr>
                      </w:pPr>
                    </w:p>
                    <w:p w14:paraId="00C63EDA" w14:textId="339E9E36" w:rsidR="00F34E0A" w:rsidRDefault="00F34E0A" w:rsidP="00F34E0A">
                      <w:pPr>
                        <w:pStyle w:val="BodyText"/>
                        <w:rPr>
                          <w:color w:val="FFFF00"/>
                        </w:rPr>
                      </w:pPr>
                      <w:r>
                        <w:rPr>
                          <w:color w:val="FFFF00"/>
                        </w:rPr>
                        <w:t>* December 5</w:t>
                      </w:r>
                      <w:r w:rsidRPr="00F34E0A">
                        <w:rPr>
                          <w:color w:val="FFFF00"/>
                          <w:vertAlign w:val="superscript"/>
                        </w:rPr>
                        <w:t>th</w:t>
                      </w:r>
                      <w:r>
                        <w:rPr>
                          <w:color w:val="FFFF00"/>
                        </w:rPr>
                        <w:t xml:space="preserve"> – SAT testing – </w:t>
                      </w:r>
                    </w:p>
                    <w:p w14:paraId="7154232E" w14:textId="67283CEE" w:rsidR="00F34E0A" w:rsidRDefault="00F34E0A" w:rsidP="00F34E0A">
                      <w:pPr>
                        <w:pStyle w:val="BodyText"/>
                        <w:rPr>
                          <w:color w:val="FFFF00"/>
                        </w:rPr>
                      </w:pPr>
                      <w:r>
                        <w:rPr>
                          <w:color w:val="FFFF00"/>
                        </w:rPr>
                        <w:t xml:space="preserve">                             Not at WLHS</w:t>
                      </w:r>
                    </w:p>
                    <w:p w14:paraId="3EDE8F82" w14:textId="77777777" w:rsidR="00F34E0A" w:rsidRDefault="00F34E0A" w:rsidP="00F34E0A">
                      <w:pPr>
                        <w:pStyle w:val="BodyText"/>
                        <w:rPr>
                          <w:color w:val="FFFF00"/>
                        </w:rPr>
                      </w:pPr>
                    </w:p>
                    <w:p w14:paraId="7B344EF5" w14:textId="740A7EB9" w:rsidR="00F34E0A" w:rsidRDefault="00F34E0A" w:rsidP="00F34E0A">
                      <w:pPr>
                        <w:pStyle w:val="BodyText"/>
                        <w:rPr>
                          <w:color w:val="FFFF00"/>
                        </w:rPr>
                      </w:pPr>
                      <w:r>
                        <w:rPr>
                          <w:color w:val="FFFF00"/>
                        </w:rPr>
                        <w:t>* December 8</w:t>
                      </w:r>
                      <w:r w:rsidRPr="00F34E0A">
                        <w:rPr>
                          <w:color w:val="FFFF00"/>
                          <w:vertAlign w:val="superscript"/>
                        </w:rPr>
                        <w:t>th</w:t>
                      </w:r>
                      <w:r>
                        <w:rPr>
                          <w:color w:val="FFFF00"/>
                        </w:rPr>
                        <w:t xml:space="preserve"> – Juniors to meet </w:t>
                      </w:r>
                    </w:p>
                    <w:p w14:paraId="2995D49E" w14:textId="5B2F1F23" w:rsidR="00F34E0A" w:rsidRDefault="00F34E0A" w:rsidP="00F34E0A">
                      <w:pPr>
                        <w:pStyle w:val="BodyText"/>
                        <w:rPr>
                          <w:color w:val="FFFF00"/>
                        </w:rPr>
                      </w:pPr>
                      <w:r>
                        <w:rPr>
                          <w:color w:val="FFFF00"/>
                        </w:rPr>
                        <w:t xml:space="preserve">   with their individual counselors </w:t>
                      </w:r>
                    </w:p>
                    <w:p w14:paraId="76D81874" w14:textId="25888CD8" w:rsidR="00F34E0A" w:rsidRDefault="00F34E0A" w:rsidP="00F34E0A">
                      <w:pPr>
                        <w:pStyle w:val="BodyText"/>
                        <w:rPr>
                          <w:color w:val="FFFF00"/>
                        </w:rPr>
                      </w:pPr>
                      <w:r>
                        <w:rPr>
                          <w:color w:val="FFFF00"/>
                        </w:rPr>
                        <w:t xml:space="preserve">   during Advisory for a lesson </w:t>
                      </w:r>
                    </w:p>
                    <w:p w14:paraId="39CA6B70" w14:textId="67E4605C" w:rsidR="00F34E0A" w:rsidRDefault="00F34E0A" w:rsidP="00F34E0A">
                      <w:pPr>
                        <w:pStyle w:val="BodyText"/>
                        <w:rPr>
                          <w:color w:val="FFFF00"/>
                        </w:rPr>
                      </w:pPr>
                      <w:r>
                        <w:rPr>
                          <w:color w:val="FFFF00"/>
                        </w:rPr>
                        <w:t xml:space="preserve">   regarding Post-secondary Planning</w:t>
                      </w:r>
                    </w:p>
                    <w:p w14:paraId="028FF631" w14:textId="77777777" w:rsidR="00F34E0A" w:rsidRDefault="00F34E0A" w:rsidP="00F34E0A">
                      <w:pPr>
                        <w:pStyle w:val="BodyText"/>
                        <w:rPr>
                          <w:color w:val="FFFF00"/>
                        </w:rPr>
                      </w:pPr>
                    </w:p>
                    <w:p w14:paraId="3F5189DB" w14:textId="4D085366" w:rsidR="00F34E0A" w:rsidRDefault="00F34E0A" w:rsidP="00F34E0A">
                      <w:pPr>
                        <w:pStyle w:val="BodyText"/>
                        <w:rPr>
                          <w:color w:val="FFFF00"/>
                        </w:rPr>
                      </w:pPr>
                      <w:r>
                        <w:rPr>
                          <w:color w:val="FFFF00"/>
                        </w:rPr>
                        <w:t>* December 9</w:t>
                      </w:r>
                      <w:r w:rsidRPr="00F34E0A">
                        <w:rPr>
                          <w:color w:val="FFFF00"/>
                          <w:vertAlign w:val="superscript"/>
                        </w:rPr>
                        <w:t>th</w:t>
                      </w:r>
                      <w:r>
                        <w:rPr>
                          <w:color w:val="FFFF00"/>
                        </w:rPr>
                        <w:t xml:space="preserve"> – Junior Parent Post</w:t>
                      </w:r>
                    </w:p>
                    <w:p w14:paraId="68CAF43A" w14:textId="358C0565" w:rsidR="00F34E0A" w:rsidRDefault="00F34E0A" w:rsidP="00F34E0A">
                      <w:pPr>
                        <w:pStyle w:val="BodyText"/>
                        <w:rPr>
                          <w:color w:val="FFFF00"/>
                        </w:rPr>
                      </w:pPr>
                      <w:r>
                        <w:rPr>
                          <w:color w:val="FFFF00"/>
                        </w:rPr>
                        <w:t xml:space="preserve">   Secondary Planning Evening – </w:t>
                      </w:r>
                    </w:p>
                    <w:p w14:paraId="53745355" w14:textId="64956F08" w:rsidR="00F34E0A" w:rsidRDefault="00F34E0A" w:rsidP="00F34E0A">
                      <w:pPr>
                        <w:pStyle w:val="BodyText"/>
                        <w:rPr>
                          <w:color w:val="FFFF00"/>
                        </w:rPr>
                      </w:pPr>
                      <w:r>
                        <w:rPr>
                          <w:color w:val="FFFF00"/>
                        </w:rPr>
                        <w:t xml:space="preserve">   Media Center – 6pm</w:t>
                      </w:r>
                    </w:p>
                    <w:p w14:paraId="0DB662F6" w14:textId="77777777" w:rsidR="00F34E0A" w:rsidRDefault="00F34E0A" w:rsidP="00F34E0A">
                      <w:pPr>
                        <w:pStyle w:val="BodyText"/>
                        <w:rPr>
                          <w:color w:val="FFFF00"/>
                        </w:rPr>
                      </w:pPr>
                    </w:p>
                    <w:p w14:paraId="28FF2B72" w14:textId="3A6BB8BA" w:rsidR="00F34E0A" w:rsidRDefault="00F34E0A" w:rsidP="00F34E0A">
                      <w:pPr>
                        <w:pStyle w:val="BodyText"/>
                        <w:rPr>
                          <w:color w:val="FFFF00"/>
                        </w:rPr>
                      </w:pPr>
                      <w:r>
                        <w:rPr>
                          <w:color w:val="FFFF00"/>
                        </w:rPr>
                        <w:t>* December 12</w:t>
                      </w:r>
                      <w:r w:rsidRPr="00F34E0A">
                        <w:rPr>
                          <w:color w:val="FFFF00"/>
                          <w:vertAlign w:val="superscript"/>
                        </w:rPr>
                        <w:t>th</w:t>
                      </w:r>
                      <w:r>
                        <w:rPr>
                          <w:color w:val="FFFF00"/>
                        </w:rPr>
                        <w:t xml:space="preserve"> – ACT testing</w:t>
                      </w:r>
                    </w:p>
                    <w:p w14:paraId="6F0F5639" w14:textId="055FAC6D" w:rsidR="00F34E0A" w:rsidRDefault="00F34E0A" w:rsidP="00F34E0A">
                      <w:pPr>
                        <w:pStyle w:val="BodyText"/>
                        <w:rPr>
                          <w:color w:val="FFFF00"/>
                        </w:rPr>
                      </w:pPr>
                      <w:r>
                        <w:rPr>
                          <w:color w:val="FFFF00"/>
                        </w:rPr>
                        <w:tab/>
                      </w:r>
                      <w:r>
                        <w:rPr>
                          <w:color w:val="FFFF00"/>
                        </w:rPr>
                        <w:tab/>
                        <w:t>Not at WLHS</w:t>
                      </w:r>
                    </w:p>
                    <w:p w14:paraId="5D340746" w14:textId="77777777" w:rsidR="00765B8C" w:rsidRDefault="00765B8C" w:rsidP="00F34E0A">
                      <w:pPr>
                        <w:pStyle w:val="BodyText"/>
                        <w:rPr>
                          <w:color w:val="FFFF00"/>
                        </w:rPr>
                      </w:pPr>
                    </w:p>
                    <w:p w14:paraId="3007FED1" w14:textId="7C2B2BD4" w:rsidR="00765B8C" w:rsidRDefault="00765B8C" w:rsidP="00F34E0A">
                      <w:pPr>
                        <w:pStyle w:val="BodyText"/>
                        <w:rPr>
                          <w:color w:val="FFFF00"/>
                        </w:rPr>
                      </w:pPr>
                      <w:r>
                        <w:rPr>
                          <w:color w:val="FFFF00"/>
                        </w:rPr>
                        <w:t xml:space="preserve">*December – Date TBD – PSAT </w:t>
                      </w:r>
                    </w:p>
                    <w:p w14:paraId="1F3D63C5" w14:textId="4ED0561D" w:rsidR="00765B8C" w:rsidRDefault="00765B8C" w:rsidP="00F34E0A">
                      <w:pPr>
                        <w:pStyle w:val="BodyText"/>
                        <w:rPr>
                          <w:color w:val="FFFF00"/>
                        </w:rPr>
                      </w:pPr>
                      <w:r>
                        <w:rPr>
                          <w:color w:val="FFFF00"/>
                        </w:rPr>
                        <w:t xml:space="preserve">  results available online</w:t>
                      </w:r>
                    </w:p>
                    <w:p w14:paraId="2F0786EF" w14:textId="77777777" w:rsidR="00765B8C" w:rsidRDefault="00765B8C" w:rsidP="00F34E0A">
                      <w:pPr>
                        <w:pStyle w:val="BodyText"/>
                        <w:rPr>
                          <w:color w:val="FFFF00"/>
                        </w:rPr>
                      </w:pPr>
                    </w:p>
                    <w:p w14:paraId="64379E2F" w14:textId="77777777" w:rsidR="00765B8C" w:rsidRDefault="00765B8C" w:rsidP="00F34E0A">
                      <w:pPr>
                        <w:pStyle w:val="BodyText"/>
                        <w:rPr>
                          <w:color w:val="FFFF00"/>
                        </w:rPr>
                      </w:pPr>
                      <w:r>
                        <w:rPr>
                          <w:color w:val="FFFF00"/>
                        </w:rPr>
                        <w:t>* December 24- January 3</w:t>
                      </w:r>
                      <w:r w:rsidRPr="00765B8C">
                        <w:rPr>
                          <w:color w:val="FFFF00"/>
                          <w:vertAlign w:val="superscript"/>
                        </w:rPr>
                        <w:t>rd</w:t>
                      </w:r>
                      <w:r>
                        <w:rPr>
                          <w:color w:val="FFFF00"/>
                        </w:rPr>
                        <w:t xml:space="preserve"> –    </w:t>
                      </w:r>
                    </w:p>
                    <w:p w14:paraId="298487D4" w14:textId="0A2D7B2B" w:rsidR="00765B8C" w:rsidRDefault="00765B8C" w:rsidP="00F34E0A">
                      <w:pPr>
                        <w:pStyle w:val="BodyText"/>
                        <w:rPr>
                          <w:color w:val="FFFF00"/>
                        </w:rPr>
                      </w:pPr>
                      <w:r>
                        <w:rPr>
                          <w:color w:val="FFFF00"/>
                        </w:rPr>
                        <w:t xml:space="preserve">                           Holiday Break</w:t>
                      </w:r>
                    </w:p>
                    <w:p w14:paraId="488C9BED" w14:textId="1370C458" w:rsidR="00F34E0A" w:rsidRPr="00B63257" w:rsidRDefault="00F34E0A" w:rsidP="00F34E0A">
                      <w:pPr>
                        <w:pStyle w:val="BodyText"/>
                        <w:ind w:left="720"/>
                        <w:rPr>
                          <w:color w:val="FFFF00"/>
                        </w:rPr>
                      </w:pPr>
                    </w:p>
                  </w:txbxContent>
                </v:textbox>
              </v:shape>
            </w:pict>
          </mc:Fallback>
        </mc:AlternateContent>
      </w:r>
      <w:r w:rsidR="00765B8C">
        <w:rPr>
          <w:noProof/>
          <w:szCs w:val="20"/>
        </w:rPr>
        <mc:AlternateContent>
          <mc:Choice Requires="wps">
            <w:drawing>
              <wp:anchor distT="0" distB="0" distL="114300" distR="114300" simplePos="0" relativeHeight="251638272" behindDoc="0" locked="0" layoutInCell="1" allowOverlap="1" wp14:anchorId="1CA79BBC" wp14:editId="52DB47A0">
                <wp:simplePos x="0" y="0"/>
                <wp:positionH relativeFrom="column">
                  <wp:posOffset>-638175</wp:posOffset>
                </wp:positionH>
                <wp:positionV relativeFrom="paragraph">
                  <wp:posOffset>4362450</wp:posOffset>
                </wp:positionV>
                <wp:extent cx="2209800" cy="352425"/>
                <wp:effectExtent l="0" t="0" r="0" b="9525"/>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52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A2CA75" w14:textId="77777777" w:rsidR="009C493B" w:rsidRPr="00082C55" w:rsidRDefault="009C493B" w:rsidP="00082C55">
                            <w:pPr>
                              <w:pStyle w:val="SPECIALPOINTS01"/>
                              <w:jc w:val="center"/>
                              <w:rPr>
                                <w:color w:val="FFFF00"/>
                              </w:rPr>
                            </w:pPr>
                            <w:r w:rsidRPr="00082C55">
                              <w:rPr>
                                <w:color w:val="FFFF00"/>
                              </w:rPr>
                              <w:t>Important events and</w:t>
                            </w:r>
                          </w:p>
                          <w:p w14:paraId="753DE190" w14:textId="77777777" w:rsidR="009C493B" w:rsidRPr="00082C55" w:rsidRDefault="009C493B" w:rsidP="00082C55">
                            <w:pPr>
                              <w:pStyle w:val="SPECIALPOINTS01"/>
                              <w:jc w:val="center"/>
                              <w:rPr>
                                <w:color w:val="FFFF00"/>
                              </w:rPr>
                            </w:pPr>
                            <w:r w:rsidRPr="00082C55">
                              <w:rPr>
                                <w:color w:val="FFFF00"/>
                              </w:rPr>
                              <w:t>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79BBC" id="Text Box 6" o:spid="_x0000_s1027" type="#_x0000_t202" style="position:absolute;margin-left:-50.25pt;margin-top:343.5pt;width:174pt;height:27.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" filled="f" stroked="f">
                <v:textbox>
                  <w:txbxContent>
                    <w:p w14:paraId="79A2CA75" w14:textId="77777777" w:rsidR="009C493B" w:rsidRPr="00082C55" w:rsidRDefault="009C493B" w:rsidP="00082C55">
                      <w:pPr>
                        <w:pStyle w:val="SPECIALPOINTS01"/>
                        <w:jc w:val="center"/>
                        <w:rPr>
                          <w:color w:val="FFFF00"/>
                        </w:rPr>
                      </w:pPr>
                      <w:r w:rsidRPr="00082C55">
                        <w:rPr>
                          <w:color w:val="FFFF00"/>
                        </w:rPr>
                        <w:t>Important events and</w:t>
                      </w:r>
                    </w:p>
                    <w:p w14:paraId="753DE190" w14:textId="77777777" w:rsidR="009C493B" w:rsidRPr="00082C55" w:rsidRDefault="009C493B" w:rsidP="00082C55">
                      <w:pPr>
                        <w:pStyle w:val="SPECIALPOINTS01"/>
                        <w:jc w:val="center"/>
                        <w:rPr>
                          <w:color w:val="FFFF00"/>
                        </w:rPr>
                      </w:pPr>
                      <w:r w:rsidRPr="00082C55">
                        <w:rPr>
                          <w:color w:val="FFFF00"/>
                        </w:rPr>
                        <w:t>Dates</w:t>
                      </w:r>
                    </w:p>
                  </w:txbxContent>
                </v:textbox>
              </v:shape>
            </w:pict>
          </mc:Fallback>
        </mc:AlternateContent>
      </w:r>
      <w:r w:rsidR="00765B8C">
        <w:rPr>
          <w:noProof/>
          <w:szCs w:val="20"/>
        </w:rPr>
        <mc:AlternateContent>
          <mc:Choice Requires="wps">
            <w:drawing>
              <wp:anchor distT="0" distB="0" distL="114300" distR="114300" simplePos="0" relativeHeight="251678208" behindDoc="0" locked="0" layoutInCell="1" allowOverlap="1" wp14:anchorId="351535DA" wp14:editId="4E801F7F">
                <wp:simplePos x="0" y="0"/>
                <wp:positionH relativeFrom="column">
                  <wp:posOffset>-704850</wp:posOffset>
                </wp:positionH>
                <wp:positionV relativeFrom="paragraph">
                  <wp:posOffset>1809750</wp:posOffset>
                </wp:positionV>
                <wp:extent cx="2311400" cy="2428875"/>
                <wp:effectExtent l="0" t="0" r="12700" b="28575"/>
                <wp:wrapNone/>
                <wp:docPr id="12" name="Text Box 12"/>
                <wp:cNvGraphicFramePr/>
                <a:graphic xmlns:a="http://schemas.openxmlformats.org/drawingml/2006/main">
                  <a:graphicData uri="http://schemas.microsoft.com/office/word/2010/wordprocessingShape">
                    <wps:wsp>
                      <wps:cNvSpPr txBox="1"/>
                      <wps:spPr>
                        <a:xfrm>
                          <a:off x="0" y="0"/>
                          <a:ext cx="2311400" cy="242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4A0FF" w14:textId="2E398FF6" w:rsidR="002F566A" w:rsidRDefault="002F566A">
                            <w:r>
                              <w:rPr>
                                <w:noProof/>
                              </w:rPr>
                              <w:drawing>
                                <wp:inline distT="0" distB="0" distL="0" distR="0" wp14:anchorId="71549500" wp14:editId="1A029537">
                                  <wp:extent cx="2139950" cy="2352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Render (10).jpg"/>
                                          <pic:cNvPicPr/>
                                        </pic:nvPicPr>
                                        <pic:blipFill>
                                          <a:blip r:embed="rId13">
                                            <a:extLst>
                                              <a:ext uri="{28A0092B-C50C-407E-A947-70E740481C1C}">
                                                <a14:useLocalDpi xmlns:a14="http://schemas.microsoft.com/office/drawing/2010/main" val="0"/>
                                              </a:ext>
                                            </a:extLst>
                                          </a:blip>
                                          <a:stretch>
                                            <a:fillRect/>
                                          </a:stretch>
                                        </pic:blipFill>
                                        <pic:spPr>
                                          <a:xfrm>
                                            <a:off x="0" y="0"/>
                                            <a:ext cx="2145000" cy="23582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35DA" id="Text Box 12" o:spid="_x0000_s1030" type="#_x0000_t202" style="position:absolute;margin-left:-55.5pt;margin-top:142.5pt;width:182pt;height:19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" fillcolor="white [3201]" strokeweight=".5pt">
                <v:textbox>
                  <w:txbxContent>
                    <w:p w14:paraId="5F04A0FF" w14:textId="2E398FF6" w:rsidR="002F566A" w:rsidRDefault="002F566A">
                      <w:r>
                        <w:rPr>
                          <w:noProof/>
                        </w:rPr>
                        <w:drawing>
                          <wp:inline distT="0" distB="0" distL="0" distR="0" wp14:anchorId="71549500" wp14:editId="1A029537">
                            <wp:extent cx="2139950" cy="2352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Render (10).jpg"/>
                                    <pic:cNvPicPr/>
                                  </pic:nvPicPr>
                                  <pic:blipFill>
                                    <a:blip r:embed="rId14">
                                      <a:extLst>
                                        <a:ext uri="{28A0092B-C50C-407E-A947-70E740481C1C}">
                                          <a14:useLocalDpi xmlns:a14="http://schemas.microsoft.com/office/drawing/2010/main" val="0"/>
                                        </a:ext>
                                      </a:extLst>
                                    </a:blip>
                                    <a:stretch>
                                      <a:fillRect/>
                                    </a:stretch>
                                  </pic:blipFill>
                                  <pic:spPr>
                                    <a:xfrm>
                                      <a:off x="0" y="0"/>
                                      <a:ext cx="2145000" cy="2358227"/>
                                    </a:xfrm>
                                    <a:prstGeom prst="rect">
                                      <a:avLst/>
                                    </a:prstGeom>
                                  </pic:spPr>
                                </pic:pic>
                              </a:graphicData>
                            </a:graphic>
                          </wp:inline>
                        </w:drawing>
                      </w:r>
                    </w:p>
                  </w:txbxContent>
                </v:textbox>
              </v:shape>
            </w:pict>
          </mc:Fallback>
        </mc:AlternateContent>
      </w:r>
      <w:r w:rsidR="004D42FA">
        <w:rPr>
          <w:noProof/>
          <w:szCs w:val="20"/>
        </w:rPr>
        <mc:AlternateContent>
          <mc:Choice Requires="wps">
            <w:drawing>
              <wp:anchor distT="0" distB="0" distL="114300" distR="114300" simplePos="0" relativeHeight="251642368" behindDoc="0" locked="0" layoutInCell="1" allowOverlap="1" wp14:anchorId="0E7FE213" wp14:editId="0C04120C">
                <wp:simplePos x="0" y="0"/>
                <wp:positionH relativeFrom="column">
                  <wp:posOffset>-405765</wp:posOffset>
                </wp:positionH>
                <wp:positionV relativeFrom="paragraph">
                  <wp:posOffset>-340360</wp:posOffset>
                </wp:positionV>
                <wp:extent cx="1257300" cy="428625"/>
                <wp:effectExtent l="0" t="0" r="0" b="3175"/>
                <wp:wrapNone/>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8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B17F28" w14:textId="6086015F" w:rsidR="009C493B" w:rsidRDefault="00F34E0A" w:rsidP="00AF5E6E">
                            <w:pPr>
                              <w:pStyle w:val="MONTHYEAR"/>
                            </w:pPr>
                            <w:r>
                              <w:t>Dece</w:t>
                            </w:r>
                            <w:r w:rsidR="00F90680">
                              <w:t>m</w:t>
                            </w:r>
                            <w:r w:rsidR="009C493B">
                              <w:t>ber</w:t>
                            </w:r>
                          </w:p>
                          <w:p w14:paraId="0367F0F6" w14:textId="77777777" w:rsidR="009C493B" w:rsidRDefault="009C493B" w:rsidP="00AF5E6E">
                            <w:pPr>
                              <w:pStyle w:val="MONTHYEAR"/>
                            </w:pPr>
                          </w:p>
                          <w:p w14:paraId="4593AF29" w14:textId="07C2B0FD" w:rsidR="009C493B" w:rsidRPr="005168AF" w:rsidRDefault="009C493B" w:rsidP="00AF5E6E">
                            <w:pPr>
                              <w:pStyle w:val="MONTHYEAR"/>
                            </w:pPr>
                            <w:r>
                              <w:t>201</w:t>
                            </w:r>
                            <w:r w:rsidR="00CD5FA5">
                              <w:t>5</w:t>
                            </w:r>
                          </w:p>
                          <w:p w14:paraId="4DB38EA9" w14:textId="77777777" w:rsidR="009C493B" w:rsidRPr="005168AF" w:rsidRDefault="009C493B" w:rsidP="009D71F6">
                            <w:pPr>
                              <w:spacing w:line="160" w:lineRule="exact"/>
                              <w:rPr>
                                <w:color w:val="FFFFFF"/>
                                <w:sz w:val="20"/>
                              </w:rPr>
                            </w:pPr>
                            <w:r w:rsidRPr="005168AF">
                              <w:rPr>
                                <w:color w:val="FFFFFF"/>
                                <w:sz w:val="20"/>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FE213" id="Text Box 13" o:spid="_x0000_s1031" type="#_x0000_t202" style="position:absolute;margin-left:-31.95pt;margin-top:-26.8pt;width:99pt;height:3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" filled="f" stroked="f">
                <v:textbox>
                  <w:txbxContent>
                    <w:p w14:paraId="1BB17F28" w14:textId="6086015F" w:rsidR="009C493B" w:rsidRDefault="00F34E0A" w:rsidP="00AF5E6E">
                      <w:pPr>
                        <w:pStyle w:val="MONTHYEAR"/>
                      </w:pPr>
                      <w:r>
                        <w:t>Dece</w:t>
                      </w:r>
                      <w:r w:rsidR="00F90680">
                        <w:t>m</w:t>
                      </w:r>
                      <w:r w:rsidR="009C493B">
                        <w:t>ber</w:t>
                      </w:r>
                    </w:p>
                    <w:p w14:paraId="0367F0F6" w14:textId="77777777" w:rsidR="009C493B" w:rsidRDefault="009C493B" w:rsidP="00AF5E6E">
                      <w:pPr>
                        <w:pStyle w:val="MONTHYEAR"/>
                      </w:pPr>
                    </w:p>
                    <w:p w14:paraId="4593AF29" w14:textId="07C2B0FD" w:rsidR="009C493B" w:rsidRPr="005168AF" w:rsidRDefault="009C493B" w:rsidP="00AF5E6E">
                      <w:pPr>
                        <w:pStyle w:val="MONTHYEAR"/>
                      </w:pPr>
                      <w:r>
                        <w:t>201</w:t>
                      </w:r>
                      <w:r w:rsidR="00CD5FA5">
                        <w:t>5</w:t>
                      </w:r>
                    </w:p>
                    <w:p w14:paraId="4DB38EA9" w14:textId="77777777" w:rsidR="009C493B" w:rsidRPr="005168AF" w:rsidRDefault="009C493B" w:rsidP="009D71F6">
                      <w:pPr>
                        <w:spacing w:line="160" w:lineRule="exact"/>
                        <w:rPr>
                          <w:color w:val="FFFFFF"/>
                          <w:sz w:val="20"/>
                        </w:rPr>
                      </w:pPr>
                      <w:r w:rsidRPr="005168AF">
                        <w:rPr>
                          <w:color w:val="FFFFFF"/>
                          <w:sz w:val="20"/>
                        </w:rPr>
                        <w:softHyphen/>
                      </w:r>
                    </w:p>
                  </w:txbxContent>
                </v:textbox>
              </v:shape>
            </w:pict>
          </mc:Fallback>
        </mc:AlternateContent>
      </w:r>
      <w:r w:rsidR="00AF5E6E">
        <w:rPr>
          <w:noProof/>
          <w:szCs w:val="20"/>
        </w:rPr>
        <mc:AlternateContent>
          <mc:Choice Requires="wps">
            <w:drawing>
              <wp:anchor distT="0" distB="0" distL="114300" distR="114300" simplePos="0" relativeHeight="251640320" behindDoc="0" locked="0" layoutInCell="1" allowOverlap="1" wp14:anchorId="68C2AEDA" wp14:editId="48DA12B4">
                <wp:simplePos x="0" y="0"/>
                <wp:positionH relativeFrom="column">
                  <wp:posOffset>2562225</wp:posOffset>
                </wp:positionH>
                <wp:positionV relativeFrom="paragraph">
                  <wp:posOffset>8058150</wp:posOffset>
                </wp:positionV>
                <wp:extent cx="2756535" cy="676275"/>
                <wp:effectExtent l="0" t="0" r="0" b="9525"/>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76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5F31AB" w14:textId="77777777" w:rsidR="009C493B" w:rsidRDefault="009C493B" w:rsidP="00AC3FC2">
                            <w:pPr>
                              <w:pStyle w:val="Address"/>
                            </w:pPr>
                            <w:r w:rsidRPr="004A516D">
                              <w:t>5</w:t>
                            </w:r>
                            <w:r>
                              <w:t xml:space="preserve">8 South Elm </w:t>
                            </w:r>
                            <w:r w:rsidRPr="004A516D">
                              <w:t xml:space="preserve">Street </w:t>
                            </w:r>
                          </w:p>
                          <w:p w14:paraId="3A011CB4" w14:textId="77777777" w:rsidR="009C493B" w:rsidRPr="004A516D" w:rsidRDefault="009C493B" w:rsidP="00AC3FC2">
                            <w:pPr>
                              <w:pStyle w:val="Address"/>
                            </w:pPr>
                            <w:r>
                              <w:t>Windsor Locks, CT 06096</w:t>
                            </w:r>
                          </w:p>
                          <w:p w14:paraId="57B6E5FA" w14:textId="11FC512B" w:rsidR="009C493B" w:rsidRDefault="009C493B" w:rsidP="00AC3FC2">
                            <w:pPr>
                              <w:pStyle w:val="Address"/>
                            </w:pPr>
                            <w:r>
                              <w:t xml:space="preserve">860-292-5032 </w:t>
                            </w:r>
                            <w:r w:rsidR="007216E7">
                              <w:t>O</w:t>
                            </w:r>
                            <w:r>
                              <w:t xml:space="preserve">ffice  • 860-292-5039 </w:t>
                            </w:r>
                            <w:r w:rsidR="007216E7">
                              <w:t>F</w:t>
                            </w:r>
                            <w:r w:rsidRPr="004A516D">
                              <w:t>ax</w:t>
                            </w:r>
                          </w:p>
                          <w:p w14:paraId="1EA197B1" w14:textId="77777777" w:rsidR="009C493B" w:rsidRPr="004A516D" w:rsidRDefault="009C493B" w:rsidP="00AC3FC2">
                            <w:pPr>
                              <w:pStyle w:val="Address"/>
                            </w:pPr>
                            <w:r>
                              <w:t>www.wlps.org/WLHS/</w:t>
                            </w:r>
                          </w:p>
                          <w:p w14:paraId="38451C0C" w14:textId="77777777" w:rsidR="009C493B" w:rsidRPr="004A516D" w:rsidRDefault="009C493B" w:rsidP="00AC3FC2">
                            <w:pPr>
                              <w:pStyle w:val="Address"/>
                            </w:pPr>
                          </w:p>
                          <w:p w14:paraId="4E51BB6B" w14:textId="77777777" w:rsidR="009C493B" w:rsidRPr="004A516D" w:rsidRDefault="009C493B" w:rsidP="00AC3FC2">
                            <w:pPr>
                              <w:pStyle w:val="Addres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AEDA" id="Text Box 10" o:spid="_x0000_s1032" type="#_x0000_t202" style="position:absolute;margin-left:201.75pt;margin-top:634.5pt;width:217.05pt;height:5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" filled="f" stroked="f">
                <v:textbox>
                  <w:txbxContent>
                    <w:p w14:paraId="175F31AB" w14:textId="77777777" w:rsidR="009C493B" w:rsidRDefault="009C493B" w:rsidP="00AC3FC2">
                      <w:pPr>
                        <w:pStyle w:val="Address"/>
                      </w:pPr>
                      <w:r w:rsidRPr="004A516D">
                        <w:t>5</w:t>
                      </w:r>
                      <w:r>
                        <w:t xml:space="preserve">8 South Elm </w:t>
                      </w:r>
                      <w:r w:rsidRPr="004A516D">
                        <w:t xml:space="preserve">Street </w:t>
                      </w:r>
                    </w:p>
                    <w:p w14:paraId="3A011CB4" w14:textId="77777777" w:rsidR="009C493B" w:rsidRPr="004A516D" w:rsidRDefault="009C493B" w:rsidP="00AC3FC2">
                      <w:pPr>
                        <w:pStyle w:val="Address"/>
                      </w:pPr>
                      <w:r>
                        <w:t>Windsor Locks, CT 06096</w:t>
                      </w:r>
                    </w:p>
                    <w:p w14:paraId="57B6E5FA" w14:textId="11FC512B" w:rsidR="009C493B" w:rsidRDefault="009C493B" w:rsidP="00AC3FC2">
                      <w:pPr>
                        <w:pStyle w:val="Address"/>
                      </w:pPr>
                      <w:r>
                        <w:t xml:space="preserve">860-292-5032 </w:t>
                      </w:r>
                      <w:r w:rsidR="007216E7">
                        <w:t>O</w:t>
                      </w:r>
                      <w:r>
                        <w:t xml:space="preserve">ffice  • 860-292-5039 </w:t>
                      </w:r>
                      <w:r w:rsidR="007216E7">
                        <w:t>F</w:t>
                      </w:r>
                      <w:r w:rsidRPr="004A516D">
                        <w:t>ax</w:t>
                      </w:r>
                    </w:p>
                    <w:p w14:paraId="1EA197B1" w14:textId="77777777" w:rsidR="009C493B" w:rsidRPr="004A516D" w:rsidRDefault="009C493B" w:rsidP="00AC3FC2">
                      <w:pPr>
                        <w:pStyle w:val="Address"/>
                      </w:pPr>
                      <w:r>
                        <w:t>www.wlps.org/WLHS/</w:t>
                      </w:r>
                    </w:p>
                    <w:p w14:paraId="38451C0C" w14:textId="77777777" w:rsidR="009C493B" w:rsidRPr="004A516D" w:rsidRDefault="009C493B" w:rsidP="00AC3FC2">
                      <w:pPr>
                        <w:pStyle w:val="Address"/>
                      </w:pPr>
                    </w:p>
                    <w:p w14:paraId="4E51BB6B" w14:textId="77777777" w:rsidR="009C493B" w:rsidRPr="004A516D" w:rsidRDefault="009C493B" w:rsidP="00AC3FC2">
                      <w:pPr>
                        <w:pStyle w:val="Address"/>
                      </w:pPr>
                    </w:p>
                  </w:txbxContent>
                </v:textbox>
              </v:shape>
            </w:pict>
          </mc:Fallback>
        </mc:AlternateContent>
      </w:r>
      <w:r w:rsidR="00AF5E6E">
        <w:rPr>
          <w:noProof/>
          <w:szCs w:val="20"/>
        </w:rPr>
        <mc:AlternateContent>
          <mc:Choice Requires="wps">
            <w:drawing>
              <wp:anchor distT="0" distB="0" distL="114300" distR="114300" simplePos="0" relativeHeight="251635200" behindDoc="0" locked="0" layoutInCell="1" allowOverlap="1" wp14:anchorId="2C24425F" wp14:editId="4FA14F1F">
                <wp:simplePos x="0" y="0"/>
                <wp:positionH relativeFrom="column">
                  <wp:posOffset>-752475</wp:posOffset>
                </wp:positionH>
                <wp:positionV relativeFrom="paragraph">
                  <wp:posOffset>57150</wp:posOffset>
                </wp:positionV>
                <wp:extent cx="6972300" cy="1190625"/>
                <wp:effectExtent l="0" t="0" r="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190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66CFF8" w14:textId="77777777" w:rsidR="009C493B" w:rsidRPr="005168AF" w:rsidRDefault="009C493B" w:rsidP="00AC3FC2">
                            <w:pPr>
                              <w:pStyle w:val="HEADLINEGOESHERE01"/>
                            </w:pPr>
                            <w:r>
                              <w:t>Windsor Locks High School Counseling Commentaries</w:t>
                            </w:r>
                          </w:p>
                          <w:p w14:paraId="0B451BF6" w14:textId="77777777" w:rsidR="009C493B" w:rsidRPr="003F3699" w:rsidRDefault="009C493B" w:rsidP="009D71F6">
                            <w:pPr>
                              <w:rPr>
                                <w:rFonts w:ascii="Times" w:hAnsi="Times"/>
                                <w:b/>
                                <w:color w:val="808080"/>
                                <w:sz w:val="72"/>
                              </w:rPr>
                            </w:pPr>
                            <w:r w:rsidRPr="003F3699">
                              <w:rPr>
                                <w:b/>
                                <w:color w:val="808080"/>
                                <w:sz w:val="72"/>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425F" id="Text Box 2" o:spid="_x0000_s1033" type="#_x0000_t202" style="position:absolute;margin-left:-59.25pt;margin-top:4.5pt;width:549pt;height:9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" filled="f" stroked="f">
                <v:textbox>
                  <w:txbxContent>
                    <w:p w14:paraId="2866CFF8" w14:textId="77777777" w:rsidR="009C493B" w:rsidRPr="005168AF" w:rsidRDefault="009C493B" w:rsidP="00AC3FC2">
                      <w:pPr>
                        <w:pStyle w:val="HEADLINEGOESHERE01"/>
                      </w:pPr>
                      <w:r>
                        <w:t>Windsor Locks High School Counseling Commentaries</w:t>
                      </w:r>
                    </w:p>
                    <w:p w14:paraId="0B451BF6" w14:textId="77777777" w:rsidR="009C493B" w:rsidRPr="003F3699" w:rsidRDefault="009C493B" w:rsidP="009D71F6">
                      <w:pPr>
                        <w:rPr>
                          <w:rFonts w:ascii="Times" w:hAnsi="Times"/>
                          <w:b/>
                          <w:color w:val="808080"/>
                          <w:sz w:val="72"/>
                        </w:rPr>
                      </w:pPr>
                      <w:r w:rsidRPr="003F3699">
                        <w:rPr>
                          <w:b/>
                          <w:color w:val="808080"/>
                          <w:sz w:val="72"/>
                        </w:rPr>
                        <w:softHyphen/>
                      </w:r>
                    </w:p>
                  </w:txbxContent>
                </v:textbox>
              </v:shape>
            </w:pict>
          </mc:Fallback>
        </mc:AlternateContent>
      </w:r>
      <w:r w:rsidR="001E7658">
        <w:rPr>
          <w:noProof/>
          <w:szCs w:val="20"/>
        </w:rPr>
        <w:drawing>
          <wp:anchor distT="0" distB="0" distL="114300" distR="114300" simplePos="0" relativeHeight="251643392" behindDoc="1" locked="0" layoutInCell="1" allowOverlap="1" wp14:anchorId="24449FEC" wp14:editId="7A4FE6EA">
            <wp:simplePos x="0" y="0"/>
            <wp:positionH relativeFrom="page">
              <wp:align>right</wp:align>
            </wp:positionH>
            <wp:positionV relativeFrom="paragraph">
              <wp:posOffset>-914400</wp:posOffset>
            </wp:positionV>
            <wp:extent cx="7772400" cy="10058400"/>
            <wp:effectExtent l="0" t="0" r="0" b="0"/>
            <wp:wrapNone/>
            <wp:docPr id="50" name="Picture 15" descr="Classic_Newslette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sic_Newsletter_p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658">
        <w:rPr>
          <w:noProof/>
          <w:szCs w:val="20"/>
        </w:rPr>
        <mc:AlternateContent>
          <mc:Choice Requires="wps">
            <w:drawing>
              <wp:anchor distT="0" distB="0" distL="114300" distR="114300" simplePos="0" relativeHeight="251641344" behindDoc="0" locked="0" layoutInCell="1" allowOverlap="1" wp14:anchorId="63ED1AEC" wp14:editId="31D242D3">
                <wp:simplePos x="0" y="0"/>
                <wp:positionH relativeFrom="column">
                  <wp:posOffset>1725295</wp:posOffset>
                </wp:positionH>
                <wp:positionV relativeFrom="paragraph">
                  <wp:posOffset>7172960</wp:posOffset>
                </wp:positionV>
                <wp:extent cx="4487545" cy="457200"/>
                <wp:effectExtent l="1270" t="635" r="0" b="0"/>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0738E3" w14:textId="77777777" w:rsidR="009C493B" w:rsidRPr="005168AF" w:rsidRDefault="009C493B" w:rsidP="00AC3FC2">
                            <w:pPr>
                              <w:pStyle w:val="INSERTCOMPANYNAMEHERE"/>
                            </w:pPr>
                            <w:r>
                              <w:t>Windsor Locks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1AEC" id="Text Box 11" o:spid="_x0000_s1034" type="#_x0000_t202" style="position:absolute;margin-left:135.85pt;margin-top:564.8pt;width:353.3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" filled="f" stroked="f">
                <v:textbox>
                  <w:txbxContent>
                    <w:p w14:paraId="5D0738E3" w14:textId="77777777" w:rsidR="009C493B" w:rsidRPr="005168AF" w:rsidRDefault="009C493B" w:rsidP="00AC3FC2">
                      <w:pPr>
                        <w:pStyle w:val="INSERTCOMPANYNAMEHERE"/>
                      </w:pPr>
                      <w:r>
                        <w:t>Windsor Locks High School</w:t>
                      </w:r>
                    </w:p>
                  </w:txbxContent>
                </v:textbox>
              </v:shape>
            </w:pict>
          </mc:Fallback>
        </mc:AlternateContent>
      </w:r>
      <w:r w:rsidR="009D71F6">
        <w:br w:type="page"/>
      </w:r>
      <w:r w:rsidR="0045084F">
        <w:rPr>
          <w:noProof/>
          <w:szCs w:val="20"/>
        </w:rPr>
        <w:lastRenderedPageBreak/>
        <mc:AlternateContent>
          <mc:Choice Requires="wps">
            <w:drawing>
              <wp:anchor distT="0" distB="0" distL="114300" distR="114300" simplePos="0" relativeHeight="251645440" behindDoc="0" locked="0" layoutInCell="1" allowOverlap="1" wp14:anchorId="4DD02FB6" wp14:editId="06473E76">
                <wp:simplePos x="0" y="0"/>
                <wp:positionH relativeFrom="column">
                  <wp:posOffset>2219325</wp:posOffset>
                </wp:positionH>
                <wp:positionV relativeFrom="paragraph">
                  <wp:posOffset>1076325</wp:posOffset>
                </wp:positionV>
                <wp:extent cx="4000500" cy="3933825"/>
                <wp:effectExtent l="0" t="0" r="0" b="952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933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635C43" w14:textId="6B146E48" w:rsidR="00765B8C" w:rsidRDefault="00765B8C" w:rsidP="00765B8C">
                            <w:pPr>
                              <w:pStyle w:val="BodyText03"/>
                              <w:jc w:val="center"/>
                              <w:rPr>
                                <w:rFonts w:ascii="Bookman Old Style" w:hAnsi="Bookman Old Style"/>
                                <w:b/>
                                <w:color w:val="auto"/>
                              </w:rPr>
                            </w:pPr>
                            <w:r>
                              <w:rPr>
                                <w:rFonts w:ascii="Bookman Old Style" w:hAnsi="Bookman Old Style"/>
                                <w:b/>
                                <w:color w:val="auto"/>
                              </w:rPr>
                              <w:t xml:space="preserve">ASVAB – Scheduled for December 2, 2015 </w:t>
                            </w:r>
                          </w:p>
                          <w:p w14:paraId="5BD73700" w14:textId="77777777" w:rsidR="00765B8C" w:rsidRDefault="00765B8C" w:rsidP="00765B8C">
                            <w:pPr>
                              <w:pStyle w:val="BodyText03"/>
                              <w:rPr>
                                <w:rFonts w:ascii="Bookman Old Style" w:hAnsi="Bookman Old Style"/>
                                <w:b/>
                                <w:color w:val="auto"/>
                              </w:rPr>
                            </w:pPr>
                          </w:p>
                          <w:p w14:paraId="6A65F1D6" w14:textId="1010218C" w:rsidR="00765B8C" w:rsidRPr="00E57DD9" w:rsidRDefault="00765B8C" w:rsidP="00765B8C">
                            <w:pPr>
                              <w:pStyle w:val="BodyText03"/>
                              <w:rPr>
                                <w:rFonts w:ascii="Bookman Old Style" w:hAnsi="Bookman Old Style"/>
                                <w:color w:val="002060"/>
                                <w:sz w:val="18"/>
                                <w:szCs w:val="18"/>
                              </w:rPr>
                            </w:pPr>
                            <w:r>
                              <w:rPr>
                                <w:rFonts w:ascii="Bookman Old Style" w:hAnsi="Bookman Old Style"/>
                                <w:color w:val="002060"/>
                                <w:sz w:val="18"/>
                                <w:szCs w:val="18"/>
                              </w:rPr>
                              <w:t>Windsor Locks HS will be offering the Armed Services Vocational Aptitude Battery (ASVAB) to interested seniors and juniors on Dec. 2</w:t>
                            </w:r>
                            <w:r w:rsidRPr="00765B8C">
                              <w:rPr>
                                <w:rFonts w:ascii="Bookman Old Style" w:hAnsi="Bookman Old Style"/>
                                <w:color w:val="002060"/>
                                <w:sz w:val="18"/>
                                <w:szCs w:val="18"/>
                                <w:vertAlign w:val="superscript"/>
                              </w:rPr>
                              <w:t>ND</w:t>
                            </w:r>
                            <w:r>
                              <w:rPr>
                                <w:rFonts w:ascii="Bookman Old Style" w:hAnsi="Bookman Old Style"/>
                                <w:color w:val="002060"/>
                                <w:sz w:val="18"/>
                                <w:szCs w:val="18"/>
                              </w:rPr>
                              <w:t xml:space="preserve"> at 8:15am.  The ASVAB consists of assessments designed to classify a person’s aptitudes as they relate to occupational training.  This is a valuable diagnostic test for students who are looking for some sort of helpful feedback on skills and possible career options.  The ASVAB has </w:t>
                            </w:r>
                            <w:r w:rsidRPr="00E57DD9">
                              <w:rPr>
                                <w:rFonts w:ascii="Bookman Old Style" w:hAnsi="Bookman Old Style"/>
                                <w:b/>
                                <w:color w:val="002060"/>
                                <w:sz w:val="18"/>
                                <w:szCs w:val="18"/>
                              </w:rPr>
                              <w:t>NO</w:t>
                            </w:r>
                            <w:r>
                              <w:rPr>
                                <w:rFonts w:ascii="Bookman Old Style" w:hAnsi="Bookman Old Style"/>
                                <w:b/>
                                <w:color w:val="002060"/>
                                <w:sz w:val="18"/>
                                <w:szCs w:val="18"/>
                              </w:rPr>
                              <w:t xml:space="preserve"> </w:t>
                            </w:r>
                            <w:r>
                              <w:rPr>
                                <w:rFonts w:ascii="Bookman Old Style" w:hAnsi="Bookman Old Style"/>
                                <w:color w:val="002060"/>
                                <w:sz w:val="18"/>
                                <w:szCs w:val="18"/>
                              </w:rPr>
                              <w:t>direct connection to the actual registration of students into the Armed Services.  If interested in this career exploration opportunity, please see Mrs. Nelson in the school counseling office to sign up.</w:t>
                            </w:r>
                          </w:p>
                          <w:p w14:paraId="157514BB" w14:textId="77777777" w:rsidR="00186B64" w:rsidRDefault="00186B64" w:rsidP="00186B64">
                            <w:pPr>
                              <w:pStyle w:val="BodyText03"/>
                              <w:jc w:val="center"/>
                              <w:rPr>
                                <w:rFonts w:ascii="Bookman Old Style" w:hAnsi="Bookman Old Style"/>
                                <w:b/>
                              </w:rPr>
                            </w:pPr>
                          </w:p>
                          <w:p w14:paraId="2F587CD8" w14:textId="7A89583A" w:rsidR="00186B64" w:rsidRDefault="00186B64" w:rsidP="00186B64">
                            <w:pPr>
                              <w:pStyle w:val="BodyText01"/>
                              <w:jc w:val="center"/>
                              <w:rPr>
                                <w:rFonts w:ascii="Times New Roman" w:hAnsi="Times New Roman"/>
                                <w:b/>
                                <w:color w:val="1C3751"/>
                                <w:u w:val="single"/>
                              </w:rPr>
                            </w:pPr>
                            <w:r w:rsidRPr="00CB3327">
                              <w:rPr>
                                <w:rFonts w:ascii="Times New Roman" w:hAnsi="Times New Roman"/>
                                <w:b/>
                                <w:color w:val="1C3751"/>
                                <w:u w:val="single"/>
                              </w:rPr>
                              <w:t>College Goal Sunday</w:t>
                            </w:r>
                          </w:p>
                          <w:p w14:paraId="70BA2FA0" w14:textId="77777777" w:rsidR="00186B64" w:rsidRPr="00CB3327" w:rsidRDefault="00186B64" w:rsidP="00186B64">
                            <w:pPr>
                              <w:pStyle w:val="BodyText01"/>
                              <w:rPr>
                                <w:rFonts w:ascii="Times New Roman" w:hAnsi="Times New Roman"/>
                                <w:b/>
                                <w:color w:val="1C3751"/>
                                <w:u w:val="single"/>
                              </w:rPr>
                            </w:pPr>
                          </w:p>
                          <w:p w14:paraId="31C20011" w14:textId="6C70E2E4" w:rsidR="00186B64" w:rsidRPr="00CB3327" w:rsidRDefault="00186B64" w:rsidP="00186B64">
                            <w:pPr>
                              <w:pStyle w:val="BodyText01"/>
                              <w:rPr>
                                <w:rFonts w:ascii="Times New Roman" w:hAnsi="Times New Roman"/>
                                <w:b/>
                                <w:color w:val="1C3751"/>
                              </w:rPr>
                            </w:pPr>
                            <w:r>
                              <w:rPr>
                                <w:rFonts w:ascii="Times New Roman" w:hAnsi="Times New Roman"/>
                                <w:b/>
                                <w:color w:val="1C3751"/>
                              </w:rPr>
                              <w:t>This</w:t>
                            </w:r>
                            <w:r w:rsidRPr="00CB3327">
                              <w:rPr>
                                <w:rFonts w:ascii="Times New Roman" w:hAnsi="Times New Roman"/>
                                <w:b/>
                                <w:color w:val="1C3751"/>
                              </w:rPr>
                              <w:t xml:space="preserve"> annual event</w:t>
                            </w:r>
                            <w:r w:rsidR="001818C5">
                              <w:rPr>
                                <w:rFonts w:ascii="Times New Roman" w:hAnsi="Times New Roman"/>
                                <w:b/>
                                <w:color w:val="1C3751"/>
                              </w:rPr>
                              <w:t xml:space="preserve"> is</w:t>
                            </w:r>
                            <w:bookmarkStart w:id="0" w:name="_GoBack"/>
                            <w:bookmarkEnd w:id="0"/>
                            <w:r w:rsidRPr="00CB3327">
                              <w:rPr>
                                <w:rFonts w:ascii="Times New Roman" w:hAnsi="Times New Roman"/>
                                <w:b/>
                                <w:color w:val="1C3751"/>
                              </w:rPr>
                              <w:t xml:space="preserve"> designed to assist prospective college students and their families in completing the Free Application for Federal Student Aid (FAFSA). Financial aid professionals and hundreds of volunteers offer free hands-on assistance. The goal of College Goal Sunday is to make sure that the process of applying for college financial aid is not an obstacle in attending any post-secondary program. College Goal Sunday is scheduled f</w:t>
                            </w:r>
                            <w:r>
                              <w:rPr>
                                <w:rFonts w:ascii="Times New Roman" w:hAnsi="Times New Roman"/>
                                <w:b/>
                                <w:color w:val="1C3751"/>
                              </w:rPr>
                              <w:t>rom 1-4</w:t>
                            </w:r>
                            <w:r w:rsidRPr="00CB3327">
                              <w:rPr>
                                <w:rFonts w:ascii="Times New Roman" w:hAnsi="Times New Roman"/>
                                <w:b/>
                                <w:color w:val="1C3751"/>
                              </w:rPr>
                              <w:t xml:space="preserve"> p.m. at several different locations in Connecticut. </w:t>
                            </w:r>
                            <w:r>
                              <w:rPr>
                                <w:rFonts w:ascii="Times New Roman" w:hAnsi="Times New Roman"/>
                                <w:b/>
                                <w:color w:val="1C3751"/>
                              </w:rPr>
                              <w:t xml:space="preserve"> On Ja</w:t>
                            </w:r>
                            <w:r w:rsidR="00467910">
                              <w:rPr>
                                <w:rFonts w:ascii="Times New Roman" w:hAnsi="Times New Roman"/>
                                <w:b/>
                                <w:color w:val="1C3751"/>
                              </w:rPr>
                              <w:t>nuary 24</w:t>
                            </w:r>
                            <w:r w:rsidR="00467910" w:rsidRPr="00467910">
                              <w:rPr>
                                <w:rFonts w:ascii="Times New Roman" w:hAnsi="Times New Roman"/>
                                <w:b/>
                                <w:color w:val="1C3751"/>
                                <w:vertAlign w:val="superscript"/>
                              </w:rPr>
                              <w:t>th</w:t>
                            </w:r>
                            <w:r w:rsidR="00467910">
                              <w:rPr>
                                <w:rFonts w:ascii="Times New Roman" w:hAnsi="Times New Roman"/>
                                <w:b/>
                                <w:color w:val="1C3751"/>
                              </w:rPr>
                              <w:t xml:space="preserve"> assistance on FAFSA can be done at Windsor High School and on January 30</w:t>
                            </w:r>
                            <w:r w:rsidR="00467910" w:rsidRPr="00467910">
                              <w:rPr>
                                <w:rFonts w:ascii="Times New Roman" w:hAnsi="Times New Roman"/>
                                <w:b/>
                                <w:color w:val="1C3751"/>
                                <w:vertAlign w:val="superscript"/>
                              </w:rPr>
                              <w:t>th</w:t>
                            </w:r>
                            <w:r w:rsidR="00467910">
                              <w:rPr>
                                <w:rFonts w:ascii="Times New Roman" w:hAnsi="Times New Roman"/>
                                <w:b/>
                                <w:color w:val="1C3751"/>
                              </w:rPr>
                              <w:t xml:space="preserve">, Manchester Community College will host this event.  </w:t>
                            </w:r>
                            <w:r w:rsidRPr="00CB3327">
                              <w:rPr>
                                <w:rFonts w:ascii="Times New Roman" w:hAnsi="Times New Roman"/>
                                <w:b/>
                                <w:color w:val="1C3751"/>
                              </w:rPr>
                              <w:t>Please visit the website at http://www.collegegoalsundayct.org/ for more information, including locations.</w:t>
                            </w:r>
                          </w:p>
                          <w:p w14:paraId="73789843" w14:textId="77777777" w:rsidR="0008652F" w:rsidRDefault="0008652F" w:rsidP="00B63257">
                            <w:pPr>
                              <w:pStyle w:val="BodyText03"/>
                              <w:jc w:val="center"/>
                              <w:rPr>
                                <w:rFonts w:ascii="Bookman Old Style" w:hAnsi="Bookman Old Style"/>
                                <w:b/>
                              </w:rPr>
                            </w:pPr>
                          </w:p>
                          <w:p w14:paraId="74762E62" w14:textId="77777777" w:rsidR="0008652F" w:rsidRDefault="0008652F" w:rsidP="00B63257">
                            <w:pPr>
                              <w:pStyle w:val="BodyText03"/>
                              <w:jc w:val="center"/>
                              <w:rPr>
                                <w:rFonts w:ascii="Bookman Old Style" w:hAnsi="Bookman Old Style"/>
                                <w:b/>
                              </w:rPr>
                            </w:pPr>
                          </w:p>
                          <w:p w14:paraId="7438C533" w14:textId="77777777" w:rsidR="00DA18F3" w:rsidRDefault="00DA18F3" w:rsidP="00513A50">
                            <w:pPr>
                              <w:pStyle w:val="BodyText03"/>
                              <w:jc w:val="center"/>
                              <w:rPr>
                                <w:rFonts w:ascii="Bookman Old Style" w:hAnsi="Bookman Old Style"/>
                                <w:b/>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02FB6" id="_x0000_t202" coordsize="21600,21600" o:spt="202" path="m,l,21600r21600,l21600,xe">
                <v:stroke joinstyle="miter"/>
                <v:path gradientshapeok="t" o:connecttype="rect"/>
              </v:shapetype>
              <v:shape id="Text Box 17" o:spid="_x0000_s1035" type="#_x0000_t202" style="position:absolute;margin-left:174.75pt;margin-top:84.75pt;width:315pt;height:30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" filled="f" stroked="f">
                <v:textbox>
                  <w:txbxContent>
                    <w:p w14:paraId="01635C43" w14:textId="6B146E48" w:rsidR="00765B8C" w:rsidRDefault="00765B8C" w:rsidP="00765B8C">
                      <w:pPr>
                        <w:pStyle w:val="BodyText03"/>
                        <w:jc w:val="center"/>
                        <w:rPr>
                          <w:rFonts w:ascii="Bookman Old Style" w:hAnsi="Bookman Old Style"/>
                          <w:b/>
                          <w:color w:val="auto"/>
                        </w:rPr>
                      </w:pPr>
                      <w:r>
                        <w:rPr>
                          <w:rFonts w:ascii="Bookman Old Style" w:hAnsi="Bookman Old Style"/>
                          <w:b/>
                          <w:color w:val="auto"/>
                        </w:rPr>
                        <w:t xml:space="preserve">ASVAB – Scheduled for December 2, 2015 </w:t>
                      </w:r>
                    </w:p>
                    <w:p w14:paraId="5BD73700" w14:textId="77777777" w:rsidR="00765B8C" w:rsidRDefault="00765B8C" w:rsidP="00765B8C">
                      <w:pPr>
                        <w:pStyle w:val="BodyText03"/>
                        <w:rPr>
                          <w:rFonts w:ascii="Bookman Old Style" w:hAnsi="Bookman Old Style"/>
                          <w:b/>
                          <w:color w:val="auto"/>
                        </w:rPr>
                      </w:pPr>
                    </w:p>
                    <w:p w14:paraId="6A65F1D6" w14:textId="1010218C" w:rsidR="00765B8C" w:rsidRPr="00E57DD9" w:rsidRDefault="00765B8C" w:rsidP="00765B8C">
                      <w:pPr>
                        <w:pStyle w:val="BodyText03"/>
                        <w:rPr>
                          <w:rFonts w:ascii="Bookman Old Style" w:hAnsi="Bookman Old Style"/>
                          <w:color w:val="002060"/>
                          <w:sz w:val="18"/>
                          <w:szCs w:val="18"/>
                        </w:rPr>
                      </w:pPr>
                      <w:r>
                        <w:rPr>
                          <w:rFonts w:ascii="Bookman Old Style" w:hAnsi="Bookman Old Style"/>
                          <w:color w:val="002060"/>
                          <w:sz w:val="18"/>
                          <w:szCs w:val="18"/>
                        </w:rPr>
                        <w:t>Windsor Locks HS will be offering the Armed Services Vocational Aptitude Battery (ASVAB) to interested seniors and juniors on Dec. 2</w:t>
                      </w:r>
                      <w:r w:rsidRPr="00765B8C">
                        <w:rPr>
                          <w:rFonts w:ascii="Bookman Old Style" w:hAnsi="Bookman Old Style"/>
                          <w:color w:val="002060"/>
                          <w:sz w:val="18"/>
                          <w:szCs w:val="18"/>
                          <w:vertAlign w:val="superscript"/>
                        </w:rPr>
                        <w:t>ND</w:t>
                      </w:r>
                      <w:r>
                        <w:rPr>
                          <w:rFonts w:ascii="Bookman Old Style" w:hAnsi="Bookman Old Style"/>
                          <w:color w:val="002060"/>
                          <w:sz w:val="18"/>
                          <w:szCs w:val="18"/>
                        </w:rPr>
                        <w:t xml:space="preserve"> at 8:15am.  The ASVAB consists of assessments designed to classify a person’s aptitudes as they relate to occupational training.  This is a valuable diagnostic test for students who are looking for some sort of helpful feedback on skills and possible career options.  The ASVAB has </w:t>
                      </w:r>
                      <w:r w:rsidRPr="00E57DD9">
                        <w:rPr>
                          <w:rFonts w:ascii="Bookman Old Style" w:hAnsi="Bookman Old Style"/>
                          <w:b/>
                          <w:color w:val="002060"/>
                          <w:sz w:val="18"/>
                          <w:szCs w:val="18"/>
                        </w:rPr>
                        <w:t>NO</w:t>
                      </w:r>
                      <w:r>
                        <w:rPr>
                          <w:rFonts w:ascii="Bookman Old Style" w:hAnsi="Bookman Old Style"/>
                          <w:b/>
                          <w:color w:val="002060"/>
                          <w:sz w:val="18"/>
                          <w:szCs w:val="18"/>
                        </w:rPr>
                        <w:t xml:space="preserve"> </w:t>
                      </w:r>
                      <w:r>
                        <w:rPr>
                          <w:rFonts w:ascii="Bookman Old Style" w:hAnsi="Bookman Old Style"/>
                          <w:color w:val="002060"/>
                          <w:sz w:val="18"/>
                          <w:szCs w:val="18"/>
                        </w:rPr>
                        <w:t>direct connection to the actual registration of students into the Armed Services.  If interested in this career exploration opportunity, please see Mrs. Nelson in the school counseling office to sign up.</w:t>
                      </w:r>
                    </w:p>
                    <w:p w14:paraId="157514BB" w14:textId="77777777" w:rsidR="00186B64" w:rsidRDefault="00186B64" w:rsidP="00186B64">
                      <w:pPr>
                        <w:pStyle w:val="BodyText03"/>
                        <w:jc w:val="center"/>
                        <w:rPr>
                          <w:rFonts w:ascii="Bookman Old Style" w:hAnsi="Bookman Old Style"/>
                          <w:b/>
                        </w:rPr>
                      </w:pPr>
                    </w:p>
                    <w:p w14:paraId="2F587CD8" w14:textId="7A89583A" w:rsidR="00186B64" w:rsidRDefault="00186B64" w:rsidP="00186B64">
                      <w:pPr>
                        <w:pStyle w:val="BodyText01"/>
                        <w:jc w:val="center"/>
                        <w:rPr>
                          <w:rFonts w:ascii="Times New Roman" w:hAnsi="Times New Roman"/>
                          <w:b/>
                          <w:color w:val="1C3751"/>
                          <w:u w:val="single"/>
                        </w:rPr>
                      </w:pPr>
                      <w:r w:rsidRPr="00CB3327">
                        <w:rPr>
                          <w:rFonts w:ascii="Times New Roman" w:hAnsi="Times New Roman"/>
                          <w:b/>
                          <w:color w:val="1C3751"/>
                          <w:u w:val="single"/>
                        </w:rPr>
                        <w:t>College Goal Sunday</w:t>
                      </w:r>
                    </w:p>
                    <w:p w14:paraId="70BA2FA0" w14:textId="77777777" w:rsidR="00186B64" w:rsidRPr="00CB3327" w:rsidRDefault="00186B64" w:rsidP="00186B64">
                      <w:pPr>
                        <w:pStyle w:val="BodyText01"/>
                        <w:rPr>
                          <w:rFonts w:ascii="Times New Roman" w:hAnsi="Times New Roman"/>
                          <w:b/>
                          <w:color w:val="1C3751"/>
                          <w:u w:val="single"/>
                        </w:rPr>
                      </w:pPr>
                    </w:p>
                    <w:p w14:paraId="31C20011" w14:textId="6C70E2E4" w:rsidR="00186B64" w:rsidRPr="00CB3327" w:rsidRDefault="00186B64" w:rsidP="00186B64">
                      <w:pPr>
                        <w:pStyle w:val="BodyText01"/>
                        <w:rPr>
                          <w:rFonts w:ascii="Times New Roman" w:hAnsi="Times New Roman"/>
                          <w:b/>
                          <w:color w:val="1C3751"/>
                        </w:rPr>
                      </w:pPr>
                      <w:r>
                        <w:rPr>
                          <w:rFonts w:ascii="Times New Roman" w:hAnsi="Times New Roman"/>
                          <w:b/>
                          <w:color w:val="1C3751"/>
                        </w:rPr>
                        <w:t>This</w:t>
                      </w:r>
                      <w:r w:rsidRPr="00CB3327">
                        <w:rPr>
                          <w:rFonts w:ascii="Times New Roman" w:hAnsi="Times New Roman"/>
                          <w:b/>
                          <w:color w:val="1C3751"/>
                        </w:rPr>
                        <w:t xml:space="preserve"> annual event</w:t>
                      </w:r>
                      <w:r w:rsidR="001818C5">
                        <w:rPr>
                          <w:rFonts w:ascii="Times New Roman" w:hAnsi="Times New Roman"/>
                          <w:b/>
                          <w:color w:val="1C3751"/>
                        </w:rPr>
                        <w:t xml:space="preserve"> is</w:t>
                      </w:r>
                      <w:bookmarkStart w:id="1" w:name="_GoBack"/>
                      <w:bookmarkEnd w:id="1"/>
                      <w:r w:rsidRPr="00CB3327">
                        <w:rPr>
                          <w:rFonts w:ascii="Times New Roman" w:hAnsi="Times New Roman"/>
                          <w:b/>
                          <w:color w:val="1C3751"/>
                        </w:rPr>
                        <w:t xml:space="preserve"> designed to assist prospective college students and their families in completing the Free Application for Federal Student Aid (FAFSA). Financial aid professionals and hundreds of volunteers offer free hands-on assistance. The goal of College Goal Sunday is to make sure that the process of applying for college financial aid is not an obstacle in attending any post-secondary program. College Goal Sunday is scheduled f</w:t>
                      </w:r>
                      <w:r>
                        <w:rPr>
                          <w:rFonts w:ascii="Times New Roman" w:hAnsi="Times New Roman"/>
                          <w:b/>
                          <w:color w:val="1C3751"/>
                        </w:rPr>
                        <w:t>rom 1-4</w:t>
                      </w:r>
                      <w:r w:rsidRPr="00CB3327">
                        <w:rPr>
                          <w:rFonts w:ascii="Times New Roman" w:hAnsi="Times New Roman"/>
                          <w:b/>
                          <w:color w:val="1C3751"/>
                        </w:rPr>
                        <w:t xml:space="preserve"> p.m. at several different locations in Connecticut. </w:t>
                      </w:r>
                      <w:r>
                        <w:rPr>
                          <w:rFonts w:ascii="Times New Roman" w:hAnsi="Times New Roman"/>
                          <w:b/>
                          <w:color w:val="1C3751"/>
                        </w:rPr>
                        <w:t xml:space="preserve"> On Ja</w:t>
                      </w:r>
                      <w:r w:rsidR="00467910">
                        <w:rPr>
                          <w:rFonts w:ascii="Times New Roman" w:hAnsi="Times New Roman"/>
                          <w:b/>
                          <w:color w:val="1C3751"/>
                        </w:rPr>
                        <w:t>nuary 24</w:t>
                      </w:r>
                      <w:r w:rsidR="00467910" w:rsidRPr="00467910">
                        <w:rPr>
                          <w:rFonts w:ascii="Times New Roman" w:hAnsi="Times New Roman"/>
                          <w:b/>
                          <w:color w:val="1C3751"/>
                          <w:vertAlign w:val="superscript"/>
                        </w:rPr>
                        <w:t>th</w:t>
                      </w:r>
                      <w:r w:rsidR="00467910">
                        <w:rPr>
                          <w:rFonts w:ascii="Times New Roman" w:hAnsi="Times New Roman"/>
                          <w:b/>
                          <w:color w:val="1C3751"/>
                        </w:rPr>
                        <w:t xml:space="preserve"> assistance on FAFSA can be done at Windsor High School and on January 30</w:t>
                      </w:r>
                      <w:r w:rsidR="00467910" w:rsidRPr="00467910">
                        <w:rPr>
                          <w:rFonts w:ascii="Times New Roman" w:hAnsi="Times New Roman"/>
                          <w:b/>
                          <w:color w:val="1C3751"/>
                          <w:vertAlign w:val="superscript"/>
                        </w:rPr>
                        <w:t>th</w:t>
                      </w:r>
                      <w:r w:rsidR="00467910">
                        <w:rPr>
                          <w:rFonts w:ascii="Times New Roman" w:hAnsi="Times New Roman"/>
                          <w:b/>
                          <w:color w:val="1C3751"/>
                        </w:rPr>
                        <w:t xml:space="preserve">, Manchester Community College will host this event.  </w:t>
                      </w:r>
                      <w:r w:rsidRPr="00CB3327">
                        <w:rPr>
                          <w:rFonts w:ascii="Times New Roman" w:hAnsi="Times New Roman"/>
                          <w:b/>
                          <w:color w:val="1C3751"/>
                        </w:rPr>
                        <w:t>Please visit the website at http://www.collegegoalsundayct.org/ for more information, including locations.</w:t>
                      </w:r>
                    </w:p>
                    <w:p w14:paraId="73789843" w14:textId="77777777" w:rsidR="0008652F" w:rsidRDefault="0008652F" w:rsidP="00B63257">
                      <w:pPr>
                        <w:pStyle w:val="BodyText03"/>
                        <w:jc w:val="center"/>
                        <w:rPr>
                          <w:rFonts w:ascii="Bookman Old Style" w:hAnsi="Bookman Old Style"/>
                          <w:b/>
                        </w:rPr>
                      </w:pPr>
                    </w:p>
                    <w:p w14:paraId="74762E62" w14:textId="77777777" w:rsidR="0008652F" w:rsidRDefault="0008652F" w:rsidP="00B63257">
                      <w:pPr>
                        <w:pStyle w:val="BodyText03"/>
                        <w:jc w:val="center"/>
                        <w:rPr>
                          <w:rFonts w:ascii="Bookman Old Style" w:hAnsi="Bookman Old Style"/>
                          <w:b/>
                        </w:rPr>
                      </w:pPr>
                    </w:p>
                    <w:p w14:paraId="7438C533" w14:textId="77777777" w:rsidR="00DA18F3" w:rsidRDefault="00DA18F3" w:rsidP="00513A50">
                      <w:pPr>
                        <w:pStyle w:val="BodyText03"/>
                        <w:jc w:val="center"/>
                        <w:rPr>
                          <w:rFonts w:ascii="Bookman Old Style" w:hAnsi="Bookman Old Style"/>
                          <w:b/>
                          <w:color w:val="auto"/>
                        </w:rPr>
                      </w:pPr>
                    </w:p>
                  </w:txbxContent>
                </v:textbox>
              </v:shape>
            </w:pict>
          </mc:Fallback>
        </mc:AlternateContent>
      </w:r>
      <w:r w:rsidR="0045084F">
        <w:rPr>
          <w:noProof/>
          <w:szCs w:val="20"/>
        </w:rPr>
        <mc:AlternateContent>
          <mc:Choice Requires="wps">
            <w:drawing>
              <wp:anchor distT="0" distB="0" distL="114300" distR="114300" simplePos="0" relativeHeight="251660800" behindDoc="0" locked="0" layoutInCell="1" allowOverlap="1" wp14:anchorId="799E6E8C" wp14:editId="3382290F">
                <wp:simplePos x="0" y="0"/>
                <wp:positionH relativeFrom="column">
                  <wp:posOffset>2219325</wp:posOffset>
                </wp:positionH>
                <wp:positionV relativeFrom="paragraph">
                  <wp:posOffset>5048250</wp:posOffset>
                </wp:positionV>
                <wp:extent cx="3714750" cy="1828800"/>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288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97D0C2" w14:textId="17391466" w:rsidR="009C493B" w:rsidRPr="004102FB" w:rsidRDefault="00EA4B39" w:rsidP="009D71F6">
                            <w:pPr>
                              <w:jc w:val="center"/>
                              <w:rPr>
                                <w:sz w:val="18"/>
                              </w:rPr>
                            </w:pPr>
                            <w:r w:rsidRPr="00811451">
                              <w:rPr>
                                <w:noProof/>
                              </w:rPr>
                              <w:drawing>
                                <wp:inline distT="0" distB="0" distL="0" distR="0" wp14:anchorId="03D0481A" wp14:editId="3252DBD8">
                                  <wp:extent cx="3621405" cy="1733382"/>
                                  <wp:effectExtent l="0" t="0" r="0" b="635"/>
                                  <wp:docPr id="3" name="Picture 3" descr="C:\Users\dramirez\Pictures\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mirez\Pictures\Decemb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282" cy="1764435"/>
                                          </a:xfrm>
                                          <a:prstGeom prst="rect">
                                            <a:avLst/>
                                          </a:prstGeom>
                                          <a:noFill/>
                                          <a:ln>
                                            <a:noFill/>
                                          </a:ln>
                                        </pic:spPr>
                                      </pic:pic>
                                    </a:graphicData>
                                  </a:graphic>
                                </wp:inline>
                              </w:drawing>
                            </w:r>
                          </w:p>
                          <w:p w14:paraId="04307713" w14:textId="610FE289" w:rsidR="009C493B" w:rsidRPr="004102FB" w:rsidRDefault="009C493B" w:rsidP="009D71F6">
                            <w:pPr>
                              <w:jc w:val="center"/>
                              <w:rPr>
                                <w:sz w:val="18"/>
                              </w:rPr>
                            </w:pPr>
                          </w:p>
                          <w:p w14:paraId="5254CA26" w14:textId="39FE2715" w:rsidR="009C493B" w:rsidRPr="004102FB" w:rsidRDefault="009C493B" w:rsidP="009D71F6">
                            <w:pPr>
                              <w:jc w:val="center"/>
                              <w:rPr>
                                <w:sz w:val="18"/>
                              </w:rPr>
                            </w:pPr>
                          </w:p>
                          <w:p w14:paraId="08938000" w14:textId="11A73FD3" w:rsidR="009C493B" w:rsidRPr="004102FB" w:rsidRDefault="009C493B" w:rsidP="009D71F6">
                            <w:pPr>
                              <w:jc w:val="center"/>
                              <w:rPr>
                                <w:sz w:val="18"/>
                              </w:rPr>
                            </w:pPr>
                          </w:p>
                          <w:p w14:paraId="1DA23C8B" w14:textId="131F76E3" w:rsidR="009C493B" w:rsidRPr="004102FB" w:rsidRDefault="009C493B" w:rsidP="004A0EEE">
                            <w:pPr>
                              <w:pStyle w:val="placephotohere"/>
                              <w:jc w:val="left"/>
                            </w:pPr>
                          </w:p>
                          <w:p w14:paraId="73F97157" w14:textId="77777777" w:rsidR="009C493B" w:rsidRDefault="009C4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E6E8C" id="Text Box 25" o:spid="_x0000_s1036" type="#_x0000_t202" style="position:absolute;margin-left:174.75pt;margin-top:397.5pt;width:292.5pt;height:2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" fillcolor="silver" stroked="f">
                <v:textbox>
                  <w:txbxContent>
                    <w:p w14:paraId="3D97D0C2" w14:textId="17391466" w:rsidR="009C493B" w:rsidRPr="004102FB" w:rsidRDefault="00EA4B39" w:rsidP="009D71F6">
                      <w:pPr>
                        <w:jc w:val="center"/>
                        <w:rPr>
                          <w:sz w:val="18"/>
                        </w:rPr>
                      </w:pPr>
                      <w:r w:rsidRPr="00811451">
                        <w:rPr>
                          <w:noProof/>
                        </w:rPr>
                        <w:drawing>
                          <wp:inline distT="0" distB="0" distL="0" distR="0" wp14:anchorId="03D0481A" wp14:editId="3252DBD8">
                            <wp:extent cx="3621405" cy="1733382"/>
                            <wp:effectExtent l="0" t="0" r="0" b="635"/>
                            <wp:docPr id="3" name="Picture 3" descr="C:\Users\dramirez\Pictures\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mirez\Pictures\Decemb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282" cy="1764435"/>
                                    </a:xfrm>
                                    <a:prstGeom prst="rect">
                                      <a:avLst/>
                                    </a:prstGeom>
                                    <a:noFill/>
                                    <a:ln>
                                      <a:noFill/>
                                    </a:ln>
                                  </pic:spPr>
                                </pic:pic>
                              </a:graphicData>
                            </a:graphic>
                          </wp:inline>
                        </w:drawing>
                      </w:r>
                    </w:p>
                    <w:p w14:paraId="04307713" w14:textId="610FE289" w:rsidR="009C493B" w:rsidRPr="004102FB" w:rsidRDefault="009C493B" w:rsidP="009D71F6">
                      <w:pPr>
                        <w:jc w:val="center"/>
                        <w:rPr>
                          <w:sz w:val="18"/>
                        </w:rPr>
                      </w:pPr>
                    </w:p>
                    <w:p w14:paraId="5254CA26" w14:textId="39FE2715" w:rsidR="009C493B" w:rsidRPr="004102FB" w:rsidRDefault="009C493B" w:rsidP="009D71F6">
                      <w:pPr>
                        <w:jc w:val="center"/>
                        <w:rPr>
                          <w:sz w:val="18"/>
                        </w:rPr>
                      </w:pPr>
                    </w:p>
                    <w:p w14:paraId="08938000" w14:textId="11A73FD3" w:rsidR="009C493B" w:rsidRPr="004102FB" w:rsidRDefault="009C493B" w:rsidP="009D71F6">
                      <w:pPr>
                        <w:jc w:val="center"/>
                        <w:rPr>
                          <w:sz w:val="18"/>
                        </w:rPr>
                      </w:pPr>
                    </w:p>
                    <w:p w14:paraId="1DA23C8B" w14:textId="131F76E3" w:rsidR="009C493B" w:rsidRPr="004102FB" w:rsidRDefault="009C493B" w:rsidP="004A0EEE">
                      <w:pPr>
                        <w:pStyle w:val="placephotohere"/>
                        <w:jc w:val="left"/>
                      </w:pPr>
                    </w:p>
                    <w:p w14:paraId="73F97157" w14:textId="77777777" w:rsidR="009C493B" w:rsidRDefault="009C493B"/>
                  </w:txbxContent>
                </v:textbox>
              </v:shape>
            </w:pict>
          </mc:Fallback>
        </mc:AlternateContent>
      </w:r>
      <w:r w:rsidR="0045084F">
        <w:rPr>
          <w:noProof/>
          <w:szCs w:val="20"/>
        </w:rPr>
        <mc:AlternateContent>
          <mc:Choice Requires="wps">
            <w:drawing>
              <wp:anchor distT="0" distB="0" distL="114300" distR="114300" simplePos="0" relativeHeight="251644416" behindDoc="0" locked="0" layoutInCell="1" allowOverlap="1" wp14:anchorId="4A332AEA" wp14:editId="581F9101">
                <wp:simplePos x="0" y="0"/>
                <wp:positionH relativeFrom="column">
                  <wp:posOffset>2381250</wp:posOffset>
                </wp:positionH>
                <wp:positionV relativeFrom="paragraph">
                  <wp:posOffset>800100</wp:posOffset>
                </wp:positionV>
                <wp:extent cx="3676650" cy="257175"/>
                <wp:effectExtent l="0" t="0" r="0" b="952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FB9A1B" w14:textId="77777777" w:rsidR="009C493B" w:rsidRPr="005168AF" w:rsidRDefault="009C493B" w:rsidP="00EC1503">
                            <w:pPr>
                              <w:pStyle w:val="SUBHEAD02"/>
                              <w:jc w:val="center"/>
                            </w:pPr>
                            <w:r>
                              <w:t>important events continued</w:t>
                            </w:r>
                          </w:p>
                          <w:p w14:paraId="7E53E7AE" w14:textId="77777777" w:rsidR="009C493B" w:rsidRPr="00B1093E" w:rsidRDefault="009C493B" w:rsidP="00AC3FC2">
                            <w:pPr>
                              <w:pStyle w:val="SUBHEAD0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2AEA" id="Text Box 16" o:spid="_x0000_s1037" type="#_x0000_t202" style="position:absolute;margin-left:187.5pt;margin-top:63pt;width:289.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" filled="f" stroked="f">
                <v:textbox>
                  <w:txbxContent>
                    <w:p w14:paraId="7BFB9A1B" w14:textId="77777777" w:rsidR="009C493B" w:rsidRPr="005168AF" w:rsidRDefault="009C493B" w:rsidP="00EC1503">
                      <w:pPr>
                        <w:pStyle w:val="SUBHEAD02"/>
                        <w:jc w:val="center"/>
                      </w:pPr>
                      <w:r>
                        <w:t>important events continued</w:t>
                      </w:r>
                    </w:p>
                    <w:p w14:paraId="7E53E7AE" w14:textId="77777777" w:rsidR="009C493B" w:rsidRPr="00B1093E" w:rsidRDefault="009C493B" w:rsidP="00AC3FC2">
                      <w:pPr>
                        <w:pStyle w:val="SUBHEAD02"/>
                      </w:pPr>
                    </w:p>
                  </w:txbxContent>
                </v:textbox>
              </v:shape>
            </w:pict>
          </mc:Fallback>
        </mc:AlternateContent>
      </w:r>
      <w:r w:rsidR="00A03637">
        <w:rPr>
          <w:noProof/>
          <w:szCs w:val="20"/>
        </w:rPr>
        <mc:AlternateContent>
          <mc:Choice Requires="wps">
            <w:drawing>
              <wp:anchor distT="0" distB="0" distL="114300" distR="114300" simplePos="0" relativeHeight="251650560" behindDoc="0" locked="0" layoutInCell="1" allowOverlap="1" wp14:anchorId="4EA6DEF3" wp14:editId="6AB91DF6">
                <wp:simplePos x="0" y="0"/>
                <wp:positionH relativeFrom="column">
                  <wp:posOffset>-520700</wp:posOffset>
                </wp:positionH>
                <wp:positionV relativeFrom="paragraph">
                  <wp:posOffset>2635250</wp:posOffset>
                </wp:positionV>
                <wp:extent cx="2477770" cy="40640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40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881F3F" w14:textId="7B9AB01E" w:rsidR="009C493B" w:rsidRDefault="008F0AC7" w:rsidP="00D00399">
                            <w:pPr>
                              <w:pStyle w:val="SPECIALPOINTS02"/>
                              <w:jc w:val="center"/>
                              <w:rPr>
                                <w:rFonts w:ascii="Bookman Old Style" w:hAnsi="Bookman Old Style"/>
                                <w:sz w:val="22"/>
                                <w:szCs w:val="22"/>
                              </w:rPr>
                            </w:pPr>
                            <w:r>
                              <w:rPr>
                                <w:rFonts w:ascii="Bookman Old Style" w:hAnsi="Bookman Old Style"/>
                                <w:sz w:val="22"/>
                                <w:szCs w:val="22"/>
                              </w:rPr>
                              <w:t>financial aid evening</w:t>
                            </w:r>
                          </w:p>
                          <w:p w14:paraId="53415C2F" w14:textId="44745F5C" w:rsidR="008F0AC7" w:rsidRDefault="008F0AC7" w:rsidP="00D00399">
                            <w:pPr>
                              <w:pStyle w:val="SPECIALPOINTS02"/>
                              <w:jc w:val="center"/>
                              <w:rPr>
                                <w:rFonts w:ascii="Bookman Old Style" w:hAnsi="Bookman Old Style"/>
                                <w:sz w:val="22"/>
                                <w:szCs w:val="22"/>
                              </w:rPr>
                            </w:pPr>
                            <w:r>
                              <w:rPr>
                                <w:rFonts w:ascii="Bookman Old Style" w:hAnsi="Bookman Old Style"/>
                                <w:sz w:val="22"/>
                                <w:szCs w:val="22"/>
                              </w:rPr>
                              <w:t>december 1</w:t>
                            </w:r>
                            <w:r w:rsidRPr="008F0AC7">
                              <w:rPr>
                                <w:rFonts w:ascii="Bookman Old Style" w:hAnsi="Bookman Old Style"/>
                                <w:sz w:val="22"/>
                                <w:szCs w:val="22"/>
                                <w:vertAlign w:val="superscript"/>
                              </w:rPr>
                              <w:t>st</w:t>
                            </w:r>
                            <w:r>
                              <w:rPr>
                                <w:rFonts w:ascii="Bookman Old Style" w:hAnsi="Bookman Old Style"/>
                                <w:sz w:val="22"/>
                                <w:szCs w:val="22"/>
                              </w:rPr>
                              <w:t xml:space="preserve"> </w:t>
                            </w:r>
                          </w:p>
                          <w:p w14:paraId="5F98950B" w14:textId="77777777" w:rsidR="008F0AC7" w:rsidRPr="00D00399" w:rsidRDefault="008F0AC7" w:rsidP="00D00399">
                            <w:pPr>
                              <w:pStyle w:val="SPECIALPOINTS02"/>
                              <w:jc w:val="cente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DEF3" id="Text Box 22" o:spid="_x0000_s1038" type="#_x0000_t202" style="position:absolute;margin-left:-41pt;margin-top:207.5pt;width:195.1pt;height: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" filled="f" stroked="f">
                <v:textbox>
                  <w:txbxContent>
                    <w:p w14:paraId="21881F3F" w14:textId="7B9AB01E" w:rsidR="009C493B" w:rsidRDefault="008F0AC7" w:rsidP="00D00399">
                      <w:pPr>
                        <w:pStyle w:val="SPECIALPOINTS02"/>
                        <w:jc w:val="center"/>
                        <w:rPr>
                          <w:rFonts w:ascii="Bookman Old Style" w:hAnsi="Bookman Old Style"/>
                          <w:sz w:val="22"/>
                          <w:szCs w:val="22"/>
                        </w:rPr>
                      </w:pPr>
                      <w:r>
                        <w:rPr>
                          <w:rFonts w:ascii="Bookman Old Style" w:hAnsi="Bookman Old Style"/>
                          <w:sz w:val="22"/>
                          <w:szCs w:val="22"/>
                        </w:rPr>
                        <w:t>financial aid evening</w:t>
                      </w:r>
                    </w:p>
                    <w:p w14:paraId="53415C2F" w14:textId="44745F5C" w:rsidR="008F0AC7" w:rsidRDefault="008F0AC7" w:rsidP="00D00399">
                      <w:pPr>
                        <w:pStyle w:val="SPECIALPOINTS02"/>
                        <w:jc w:val="center"/>
                        <w:rPr>
                          <w:rFonts w:ascii="Bookman Old Style" w:hAnsi="Bookman Old Style"/>
                          <w:sz w:val="22"/>
                          <w:szCs w:val="22"/>
                        </w:rPr>
                      </w:pPr>
                      <w:r>
                        <w:rPr>
                          <w:rFonts w:ascii="Bookman Old Style" w:hAnsi="Bookman Old Style"/>
                          <w:sz w:val="22"/>
                          <w:szCs w:val="22"/>
                        </w:rPr>
                        <w:t>december 1</w:t>
                      </w:r>
                      <w:r w:rsidRPr="008F0AC7">
                        <w:rPr>
                          <w:rFonts w:ascii="Bookman Old Style" w:hAnsi="Bookman Old Style"/>
                          <w:sz w:val="22"/>
                          <w:szCs w:val="22"/>
                          <w:vertAlign w:val="superscript"/>
                        </w:rPr>
                        <w:t>st</w:t>
                      </w:r>
                      <w:r>
                        <w:rPr>
                          <w:rFonts w:ascii="Bookman Old Style" w:hAnsi="Bookman Old Style"/>
                          <w:sz w:val="22"/>
                          <w:szCs w:val="22"/>
                        </w:rPr>
                        <w:t xml:space="preserve"> </w:t>
                      </w:r>
                    </w:p>
                    <w:p w14:paraId="5F98950B" w14:textId="77777777" w:rsidR="008F0AC7" w:rsidRPr="00D00399" w:rsidRDefault="008F0AC7" w:rsidP="00D00399">
                      <w:pPr>
                        <w:pStyle w:val="SPECIALPOINTS02"/>
                        <w:jc w:val="center"/>
                        <w:rPr>
                          <w:rFonts w:ascii="Bookman Old Style" w:hAnsi="Bookman Old Style"/>
                          <w:sz w:val="22"/>
                          <w:szCs w:val="22"/>
                        </w:rPr>
                      </w:pPr>
                    </w:p>
                  </w:txbxContent>
                </v:textbox>
              </v:shape>
            </w:pict>
          </mc:Fallback>
        </mc:AlternateContent>
      </w:r>
      <w:r w:rsidR="00A03637">
        <w:rPr>
          <w:noProof/>
          <w:szCs w:val="20"/>
        </w:rPr>
        <mc:AlternateContent>
          <mc:Choice Requires="wps">
            <w:drawing>
              <wp:anchor distT="0" distB="0" distL="114300" distR="114300" simplePos="0" relativeHeight="251654656" behindDoc="0" locked="0" layoutInCell="1" allowOverlap="1" wp14:anchorId="051B7234" wp14:editId="55324D98">
                <wp:simplePos x="0" y="0"/>
                <wp:positionH relativeFrom="column">
                  <wp:posOffset>-558800</wp:posOffset>
                </wp:positionH>
                <wp:positionV relativeFrom="paragraph">
                  <wp:posOffset>3092450</wp:posOffset>
                </wp:positionV>
                <wp:extent cx="2667000" cy="3892550"/>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892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F967B3" w14:textId="3C3FD7B3" w:rsidR="009C493B" w:rsidRPr="00B15887" w:rsidRDefault="009C493B" w:rsidP="007505A1">
                            <w:pPr>
                              <w:pStyle w:val="BodyText03"/>
                              <w:jc w:val="center"/>
                              <w:rPr>
                                <w:rStyle w:val="Strong"/>
                                <w:rFonts w:ascii="Arial" w:hAnsi="Arial" w:cs="Arial"/>
                                <w:color w:val="000000"/>
                              </w:rPr>
                            </w:pPr>
                            <w:r w:rsidRPr="00B15887">
                              <w:rPr>
                                <w:rStyle w:val="Strong"/>
                                <w:rFonts w:ascii="Bookman Old Style" w:hAnsi="Bookman Old Style" w:cs="Arial"/>
                                <w:color w:val="000000"/>
                              </w:rPr>
                              <w:t xml:space="preserve">Attention </w:t>
                            </w:r>
                            <w:r w:rsidR="008F0AC7">
                              <w:rPr>
                                <w:rStyle w:val="Strong"/>
                                <w:rFonts w:ascii="Bookman Old Style" w:hAnsi="Bookman Old Style" w:cs="Arial"/>
                                <w:color w:val="000000"/>
                              </w:rPr>
                              <w:t>Junior and Senior Parents</w:t>
                            </w:r>
                            <w:r w:rsidRPr="00B15887">
                              <w:rPr>
                                <w:rStyle w:val="Strong"/>
                                <w:rFonts w:ascii="Arial" w:hAnsi="Arial" w:cs="Arial"/>
                                <w:color w:val="000000"/>
                              </w:rPr>
                              <w:t>:</w:t>
                            </w:r>
                          </w:p>
                          <w:p w14:paraId="4D1CB249" w14:textId="4F0F3303" w:rsidR="002B6119" w:rsidRDefault="002B6119" w:rsidP="002F3226">
                            <w:pPr>
                              <w:pStyle w:val="NormalWeb"/>
                              <w:shd w:val="clear" w:color="auto" w:fill="FFFFFF"/>
                              <w:spacing w:before="0" w:beforeAutospacing="0" w:after="0" w:afterAutospacing="0" w:line="270" w:lineRule="atLeast"/>
                              <w:rPr>
                                <w:rFonts w:ascii="Bookman Old Style" w:hAnsi="Bookman Old Style" w:cs="Arial"/>
                                <w:b/>
                                <w:color w:val="000000"/>
                                <w:sz w:val="18"/>
                                <w:szCs w:val="18"/>
                              </w:rPr>
                            </w:pPr>
                            <w:r w:rsidRPr="002B6119">
                              <w:rPr>
                                <w:rFonts w:ascii="Bookman Old Style" w:hAnsi="Bookman Old Style" w:cs="Arial"/>
                                <w:b/>
                                <w:color w:val="000000"/>
                                <w:sz w:val="18"/>
                                <w:szCs w:val="18"/>
                              </w:rPr>
                              <w:t>On Tuesday, December 1</w:t>
                            </w:r>
                            <w:r w:rsidRPr="002B6119">
                              <w:rPr>
                                <w:rFonts w:ascii="Bookman Old Style" w:hAnsi="Bookman Old Style" w:cs="Arial"/>
                                <w:b/>
                                <w:color w:val="000000"/>
                                <w:sz w:val="18"/>
                                <w:szCs w:val="18"/>
                                <w:vertAlign w:val="superscript"/>
                              </w:rPr>
                              <w:t>st</w:t>
                            </w:r>
                            <w:r w:rsidR="00A03637">
                              <w:rPr>
                                <w:rFonts w:ascii="Bookman Old Style" w:hAnsi="Bookman Old Style" w:cs="Arial"/>
                                <w:b/>
                                <w:color w:val="000000"/>
                                <w:sz w:val="18"/>
                                <w:szCs w:val="18"/>
                              </w:rPr>
                              <w:t xml:space="preserve"> at 6pm in the Media Center, </w:t>
                            </w:r>
                            <w:r w:rsidRPr="002B6119">
                              <w:rPr>
                                <w:rFonts w:ascii="Bookman Old Style" w:hAnsi="Bookman Old Style" w:cs="Arial"/>
                                <w:b/>
                                <w:color w:val="000000"/>
                                <w:sz w:val="18"/>
                                <w:szCs w:val="18"/>
                              </w:rPr>
                              <w:t>the School Counseling Department will be hosting a Financial Aid Evening for senior parents preparing to apply for financial aid and for junior parents who want to know more about the process ahead of them.</w:t>
                            </w:r>
                          </w:p>
                          <w:p w14:paraId="1524EC49" w14:textId="77777777" w:rsidR="00A03637" w:rsidRPr="002B6119" w:rsidRDefault="00A03637" w:rsidP="002F3226">
                            <w:pPr>
                              <w:pStyle w:val="NormalWeb"/>
                              <w:shd w:val="clear" w:color="auto" w:fill="FFFFFF"/>
                              <w:spacing w:before="0" w:beforeAutospacing="0" w:after="0" w:afterAutospacing="0" w:line="270" w:lineRule="atLeast"/>
                              <w:rPr>
                                <w:rFonts w:ascii="Bookman Old Style" w:hAnsi="Bookman Old Style" w:cs="Arial"/>
                                <w:b/>
                                <w:color w:val="000000"/>
                                <w:sz w:val="18"/>
                                <w:szCs w:val="18"/>
                              </w:rPr>
                            </w:pPr>
                          </w:p>
                          <w:p w14:paraId="184038EA" w14:textId="5B7F87D9" w:rsidR="002B6119" w:rsidRPr="002B6119" w:rsidRDefault="002B6119" w:rsidP="002F3226">
                            <w:pPr>
                              <w:pStyle w:val="NormalWeb"/>
                              <w:shd w:val="clear" w:color="auto" w:fill="FFFFFF"/>
                              <w:spacing w:before="0" w:beforeAutospacing="0" w:after="0" w:afterAutospacing="0" w:line="270" w:lineRule="atLeast"/>
                              <w:rPr>
                                <w:rFonts w:ascii="Bookman Old Style" w:hAnsi="Bookman Old Style" w:cs="Arial"/>
                                <w:b/>
                                <w:color w:val="000000"/>
                                <w:sz w:val="18"/>
                                <w:szCs w:val="18"/>
                              </w:rPr>
                            </w:pPr>
                            <w:r w:rsidRPr="002B6119">
                              <w:rPr>
                                <w:rFonts w:ascii="Bookman Old Style" w:hAnsi="Bookman Old Style" w:cs="Arial"/>
                                <w:b/>
                                <w:color w:val="000000"/>
                                <w:sz w:val="18"/>
                                <w:szCs w:val="18"/>
                              </w:rPr>
                              <w:t>Carolyn Karno of Educational Funding Strategies will be our presenter for the evening.  Carolyn is a</w:t>
                            </w:r>
                            <w:r w:rsidRPr="002B6119">
                              <w:rPr>
                                <w:rStyle w:val="apple-converted-space"/>
                                <w:rFonts w:ascii="Georgia" w:hAnsi="Georgia"/>
                                <w:color w:val="111111"/>
                                <w:sz w:val="18"/>
                                <w:szCs w:val="18"/>
                                <w:shd w:val="clear" w:color="auto" w:fill="F9F9F9"/>
                              </w:rPr>
                              <w:t> </w:t>
                            </w:r>
                            <w:r w:rsidRPr="002B6119">
                              <w:rPr>
                                <w:rFonts w:ascii="Bookman Old Style" w:hAnsi="Bookman Old Style"/>
                                <w:b/>
                                <w:color w:val="111111"/>
                                <w:sz w:val="18"/>
                                <w:szCs w:val="18"/>
                                <w:shd w:val="clear" w:color="auto" w:fill="F9F9F9"/>
                              </w:rPr>
                              <w:t>seasoned financial aid professional with a wide range of higher education experience.  Before starting her own consulting business, she was the Manager of College Planning and Financial Aid at the Connecticut Student Loan</w:t>
                            </w:r>
                            <w:r w:rsidRPr="002B6119">
                              <w:rPr>
                                <w:rFonts w:ascii="Bookman Old Style" w:hAnsi="Bookman Old Style"/>
                                <w:b/>
                                <w:color w:val="111111"/>
                                <w:sz w:val="20"/>
                                <w:szCs w:val="20"/>
                                <w:shd w:val="clear" w:color="auto" w:fill="F9F9F9"/>
                              </w:rPr>
                              <w:t xml:space="preserve"> </w:t>
                            </w:r>
                            <w:r w:rsidRPr="002B6119">
                              <w:rPr>
                                <w:rFonts w:ascii="Bookman Old Style" w:hAnsi="Bookman Old Style"/>
                                <w:b/>
                                <w:color w:val="111111"/>
                                <w:sz w:val="18"/>
                                <w:szCs w:val="18"/>
                                <w:shd w:val="clear" w:color="auto" w:fill="F9F9F9"/>
                              </w:rPr>
                              <w:t>Foundation</w:t>
                            </w:r>
                            <w:r>
                              <w:rPr>
                                <w:rStyle w:val="apple-converted-space"/>
                                <w:rFonts w:ascii="Bookman Old Style" w:hAnsi="Bookman Old Style"/>
                                <w:b/>
                                <w:color w:val="111111"/>
                                <w:sz w:val="18"/>
                                <w:szCs w:val="18"/>
                                <w:shd w:val="clear" w:color="auto" w:fill="F9F9F9"/>
                              </w:rPr>
                              <w:t xml:space="preserve">. </w:t>
                            </w:r>
                            <w:r w:rsidRPr="002B6119">
                              <w:rPr>
                                <w:rStyle w:val="apple-converted-space"/>
                                <w:rFonts w:ascii="Bookman Old Style" w:hAnsi="Bookman Old Style"/>
                                <w:b/>
                                <w:color w:val="111111"/>
                                <w:sz w:val="18"/>
                                <w:szCs w:val="18"/>
                                <w:shd w:val="clear" w:color="auto" w:fill="F9F9F9"/>
                              </w:rPr>
                              <w:t xml:space="preserve"> She has been working with school </w:t>
                            </w:r>
                            <w:r w:rsidR="00A03637">
                              <w:rPr>
                                <w:rStyle w:val="apple-converted-space"/>
                                <w:rFonts w:ascii="Bookman Old Style" w:hAnsi="Bookman Old Style"/>
                                <w:b/>
                                <w:color w:val="111111"/>
                                <w:sz w:val="18"/>
                                <w:szCs w:val="18"/>
                                <w:shd w:val="clear" w:color="auto" w:fill="F9F9F9"/>
                              </w:rPr>
                              <w:t xml:space="preserve">counselors </w:t>
                            </w:r>
                            <w:r>
                              <w:rPr>
                                <w:rStyle w:val="apple-converted-space"/>
                                <w:rFonts w:ascii="Bookman Old Style" w:hAnsi="Bookman Old Style"/>
                                <w:b/>
                                <w:color w:val="111111"/>
                                <w:sz w:val="18"/>
                                <w:szCs w:val="18"/>
                                <w:shd w:val="clear" w:color="auto" w:fill="F9F9F9"/>
                              </w:rPr>
                              <w:t xml:space="preserve">and families for several years providing </w:t>
                            </w:r>
                            <w:r w:rsidR="00A03637">
                              <w:rPr>
                                <w:rStyle w:val="apple-converted-space"/>
                                <w:rFonts w:ascii="Bookman Old Style" w:hAnsi="Bookman Old Style"/>
                                <w:b/>
                                <w:color w:val="111111"/>
                                <w:sz w:val="18"/>
                                <w:szCs w:val="18"/>
                                <w:shd w:val="clear" w:color="auto" w:fill="F9F9F9"/>
                              </w:rPr>
                              <w:t>college planning and financial aid workshops.</w:t>
                            </w:r>
                          </w:p>
                          <w:p w14:paraId="33169917" w14:textId="77777777" w:rsidR="002F3226" w:rsidRPr="00B15887" w:rsidRDefault="002F3226" w:rsidP="002F3226">
                            <w:pPr>
                              <w:pStyle w:val="NormalWeb"/>
                              <w:shd w:val="clear" w:color="auto" w:fill="FFFFFF"/>
                              <w:spacing w:before="0" w:beforeAutospacing="0" w:after="0" w:afterAutospacing="0" w:line="270" w:lineRule="atLeast"/>
                              <w:rPr>
                                <w:rFonts w:ascii="Bookman Old Style" w:hAnsi="Bookman Old Style" w:cs="Arial"/>
                                <w:b/>
                                <w:color w:val="000000"/>
                                <w:sz w:val="20"/>
                                <w:szCs w:val="20"/>
                              </w:rPr>
                            </w:pPr>
                          </w:p>
                          <w:p w14:paraId="6016F7DB" w14:textId="77777777" w:rsidR="009C493B" w:rsidRPr="007505A1" w:rsidRDefault="009C493B" w:rsidP="007505A1">
                            <w:pPr>
                              <w:pStyle w:val="NormalWeb"/>
                              <w:shd w:val="clear" w:color="auto" w:fill="FFFFFF"/>
                              <w:spacing w:before="0" w:beforeAutospacing="0" w:after="0" w:afterAutospacing="0" w:line="270" w:lineRule="atLeast"/>
                              <w:jc w:val="center"/>
                              <w:rPr>
                                <w:rFonts w:ascii="Bookman Old Style" w:hAnsi="Bookman Old Style" w:cs="Arial"/>
                                <w:b/>
                                <w:color w:val="000000"/>
                                <w:sz w:val="20"/>
                                <w:szCs w:val="20"/>
                              </w:rPr>
                            </w:pPr>
                          </w:p>
                          <w:p w14:paraId="6C2F73F5" w14:textId="77777777" w:rsidR="009C493B" w:rsidRPr="00AC3FC2" w:rsidRDefault="009C493B" w:rsidP="00AC3FC2">
                            <w:pPr>
                              <w:pStyle w:val="BodyText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7234" id="Text Box 23" o:spid="_x0000_s1039" type="#_x0000_t202" style="position:absolute;margin-left:-44pt;margin-top:243.5pt;width:210pt;height:3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" filled="f" stroked="f">
                <v:textbox>
                  <w:txbxContent>
                    <w:p w14:paraId="0EF967B3" w14:textId="3C3FD7B3" w:rsidR="009C493B" w:rsidRPr="00B15887" w:rsidRDefault="009C493B" w:rsidP="007505A1">
                      <w:pPr>
                        <w:pStyle w:val="BodyText03"/>
                        <w:jc w:val="center"/>
                        <w:rPr>
                          <w:rStyle w:val="Strong"/>
                          <w:rFonts w:ascii="Arial" w:hAnsi="Arial" w:cs="Arial"/>
                          <w:color w:val="000000"/>
                        </w:rPr>
                      </w:pPr>
                      <w:r w:rsidRPr="00B15887">
                        <w:rPr>
                          <w:rStyle w:val="Strong"/>
                          <w:rFonts w:ascii="Bookman Old Style" w:hAnsi="Bookman Old Style" w:cs="Arial"/>
                          <w:color w:val="000000"/>
                        </w:rPr>
                        <w:t xml:space="preserve">Attention </w:t>
                      </w:r>
                      <w:r w:rsidR="008F0AC7">
                        <w:rPr>
                          <w:rStyle w:val="Strong"/>
                          <w:rFonts w:ascii="Bookman Old Style" w:hAnsi="Bookman Old Style" w:cs="Arial"/>
                          <w:color w:val="000000"/>
                        </w:rPr>
                        <w:t>Junior and Senior Parents</w:t>
                      </w:r>
                      <w:r w:rsidRPr="00B15887">
                        <w:rPr>
                          <w:rStyle w:val="Strong"/>
                          <w:rFonts w:ascii="Arial" w:hAnsi="Arial" w:cs="Arial"/>
                          <w:color w:val="000000"/>
                        </w:rPr>
                        <w:t>:</w:t>
                      </w:r>
                    </w:p>
                    <w:p w14:paraId="4D1CB249" w14:textId="4F0F3303" w:rsidR="002B6119" w:rsidRDefault="002B6119" w:rsidP="002F3226">
                      <w:pPr>
                        <w:pStyle w:val="NormalWeb"/>
                        <w:shd w:val="clear" w:color="auto" w:fill="FFFFFF"/>
                        <w:spacing w:before="0" w:beforeAutospacing="0" w:after="0" w:afterAutospacing="0" w:line="270" w:lineRule="atLeast"/>
                        <w:rPr>
                          <w:rFonts w:ascii="Bookman Old Style" w:hAnsi="Bookman Old Style" w:cs="Arial"/>
                          <w:b/>
                          <w:color w:val="000000"/>
                          <w:sz w:val="18"/>
                          <w:szCs w:val="18"/>
                        </w:rPr>
                      </w:pPr>
                      <w:r w:rsidRPr="002B6119">
                        <w:rPr>
                          <w:rFonts w:ascii="Bookman Old Style" w:hAnsi="Bookman Old Style" w:cs="Arial"/>
                          <w:b/>
                          <w:color w:val="000000"/>
                          <w:sz w:val="18"/>
                          <w:szCs w:val="18"/>
                        </w:rPr>
                        <w:t>On Tuesday, December 1</w:t>
                      </w:r>
                      <w:r w:rsidRPr="002B6119">
                        <w:rPr>
                          <w:rFonts w:ascii="Bookman Old Style" w:hAnsi="Bookman Old Style" w:cs="Arial"/>
                          <w:b/>
                          <w:color w:val="000000"/>
                          <w:sz w:val="18"/>
                          <w:szCs w:val="18"/>
                          <w:vertAlign w:val="superscript"/>
                        </w:rPr>
                        <w:t>st</w:t>
                      </w:r>
                      <w:r w:rsidR="00A03637">
                        <w:rPr>
                          <w:rFonts w:ascii="Bookman Old Style" w:hAnsi="Bookman Old Style" w:cs="Arial"/>
                          <w:b/>
                          <w:color w:val="000000"/>
                          <w:sz w:val="18"/>
                          <w:szCs w:val="18"/>
                        </w:rPr>
                        <w:t xml:space="preserve"> at 6pm in the Media Center, </w:t>
                      </w:r>
                      <w:r w:rsidRPr="002B6119">
                        <w:rPr>
                          <w:rFonts w:ascii="Bookman Old Style" w:hAnsi="Bookman Old Style" w:cs="Arial"/>
                          <w:b/>
                          <w:color w:val="000000"/>
                          <w:sz w:val="18"/>
                          <w:szCs w:val="18"/>
                        </w:rPr>
                        <w:t>the School Counseling Department will be hosting a Financial Aid Evening for senior parents preparing to apply for financial aid and for junior parents who want to know more about the process ahead of them.</w:t>
                      </w:r>
                    </w:p>
                    <w:p w14:paraId="1524EC49" w14:textId="77777777" w:rsidR="00A03637" w:rsidRPr="002B6119" w:rsidRDefault="00A03637" w:rsidP="002F3226">
                      <w:pPr>
                        <w:pStyle w:val="NormalWeb"/>
                        <w:shd w:val="clear" w:color="auto" w:fill="FFFFFF"/>
                        <w:spacing w:before="0" w:beforeAutospacing="0" w:after="0" w:afterAutospacing="0" w:line="270" w:lineRule="atLeast"/>
                        <w:rPr>
                          <w:rFonts w:ascii="Bookman Old Style" w:hAnsi="Bookman Old Style" w:cs="Arial"/>
                          <w:b/>
                          <w:color w:val="000000"/>
                          <w:sz w:val="18"/>
                          <w:szCs w:val="18"/>
                        </w:rPr>
                      </w:pPr>
                    </w:p>
                    <w:p w14:paraId="184038EA" w14:textId="5B7F87D9" w:rsidR="002B6119" w:rsidRPr="002B6119" w:rsidRDefault="002B6119" w:rsidP="002F3226">
                      <w:pPr>
                        <w:pStyle w:val="NormalWeb"/>
                        <w:shd w:val="clear" w:color="auto" w:fill="FFFFFF"/>
                        <w:spacing w:before="0" w:beforeAutospacing="0" w:after="0" w:afterAutospacing="0" w:line="270" w:lineRule="atLeast"/>
                        <w:rPr>
                          <w:rFonts w:ascii="Bookman Old Style" w:hAnsi="Bookman Old Style" w:cs="Arial"/>
                          <w:b/>
                          <w:color w:val="000000"/>
                          <w:sz w:val="18"/>
                          <w:szCs w:val="18"/>
                        </w:rPr>
                      </w:pPr>
                      <w:r w:rsidRPr="002B6119">
                        <w:rPr>
                          <w:rFonts w:ascii="Bookman Old Style" w:hAnsi="Bookman Old Style" w:cs="Arial"/>
                          <w:b/>
                          <w:color w:val="000000"/>
                          <w:sz w:val="18"/>
                          <w:szCs w:val="18"/>
                        </w:rPr>
                        <w:t>Carolyn Karno of Educational Funding Strategies will be our presenter for the evening.  Carolyn is a</w:t>
                      </w:r>
                      <w:r w:rsidRPr="002B6119">
                        <w:rPr>
                          <w:rStyle w:val="apple-converted-space"/>
                          <w:rFonts w:ascii="Georgia" w:hAnsi="Georgia"/>
                          <w:color w:val="111111"/>
                          <w:sz w:val="18"/>
                          <w:szCs w:val="18"/>
                          <w:shd w:val="clear" w:color="auto" w:fill="F9F9F9"/>
                        </w:rPr>
                        <w:t> </w:t>
                      </w:r>
                      <w:r w:rsidRPr="002B6119">
                        <w:rPr>
                          <w:rFonts w:ascii="Bookman Old Style" w:hAnsi="Bookman Old Style"/>
                          <w:b/>
                          <w:color w:val="111111"/>
                          <w:sz w:val="18"/>
                          <w:szCs w:val="18"/>
                          <w:shd w:val="clear" w:color="auto" w:fill="F9F9F9"/>
                        </w:rPr>
                        <w:t>seasoned financial aid professional with a wide range of higher education experience.  Before starting her own consulting business, she was the Manager of College Planning and Financial Aid at the Connecticut Student Loan</w:t>
                      </w:r>
                      <w:r w:rsidRPr="002B6119">
                        <w:rPr>
                          <w:rFonts w:ascii="Bookman Old Style" w:hAnsi="Bookman Old Style"/>
                          <w:b/>
                          <w:color w:val="111111"/>
                          <w:sz w:val="20"/>
                          <w:szCs w:val="20"/>
                          <w:shd w:val="clear" w:color="auto" w:fill="F9F9F9"/>
                        </w:rPr>
                        <w:t xml:space="preserve"> </w:t>
                      </w:r>
                      <w:r w:rsidRPr="002B6119">
                        <w:rPr>
                          <w:rFonts w:ascii="Bookman Old Style" w:hAnsi="Bookman Old Style"/>
                          <w:b/>
                          <w:color w:val="111111"/>
                          <w:sz w:val="18"/>
                          <w:szCs w:val="18"/>
                          <w:shd w:val="clear" w:color="auto" w:fill="F9F9F9"/>
                        </w:rPr>
                        <w:t>Foundation</w:t>
                      </w:r>
                      <w:r>
                        <w:rPr>
                          <w:rStyle w:val="apple-converted-space"/>
                          <w:rFonts w:ascii="Bookman Old Style" w:hAnsi="Bookman Old Style"/>
                          <w:b/>
                          <w:color w:val="111111"/>
                          <w:sz w:val="18"/>
                          <w:szCs w:val="18"/>
                          <w:shd w:val="clear" w:color="auto" w:fill="F9F9F9"/>
                        </w:rPr>
                        <w:t xml:space="preserve">. </w:t>
                      </w:r>
                      <w:r w:rsidRPr="002B6119">
                        <w:rPr>
                          <w:rStyle w:val="apple-converted-space"/>
                          <w:rFonts w:ascii="Bookman Old Style" w:hAnsi="Bookman Old Style"/>
                          <w:b/>
                          <w:color w:val="111111"/>
                          <w:sz w:val="18"/>
                          <w:szCs w:val="18"/>
                          <w:shd w:val="clear" w:color="auto" w:fill="F9F9F9"/>
                        </w:rPr>
                        <w:t xml:space="preserve"> She has been working with school </w:t>
                      </w:r>
                      <w:r w:rsidR="00A03637">
                        <w:rPr>
                          <w:rStyle w:val="apple-converted-space"/>
                          <w:rFonts w:ascii="Bookman Old Style" w:hAnsi="Bookman Old Style"/>
                          <w:b/>
                          <w:color w:val="111111"/>
                          <w:sz w:val="18"/>
                          <w:szCs w:val="18"/>
                          <w:shd w:val="clear" w:color="auto" w:fill="F9F9F9"/>
                        </w:rPr>
                        <w:t xml:space="preserve">counselors </w:t>
                      </w:r>
                      <w:r>
                        <w:rPr>
                          <w:rStyle w:val="apple-converted-space"/>
                          <w:rFonts w:ascii="Bookman Old Style" w:hAnsi="Bookman Old Style"/>
                          <w:b/>
                          <w:color w:val="111111"/>
                          <w:sz w:val="18"/>
                          <w:szCs w:val="18"/>
                          <w:shd w:val="clear" w:color="auto" w:fill="F9F9F9"/>
                        </w:rPr>
                        <w:t xml:space="preserve">and families for several years providing </w:t>
                      </w:r>
                      <w:r w:rsidR="00A03637">
                        <w:rPr>
                          <w:rStyle w:val="apple-converted-space"/>
                          <w:rFonts w:ascii="Bookman Old Style" w:hAnsi="Bookman Old Style"/>
                          <w:b/>
                          <w:color w:val="111111"/>
                          <w:sz w:val="18"/>
                          <w:szCs w:val="18"/>
                          <w:shd w:val="clear" w:color="auto" w:fill="F9F9F9"/>
                        </w:rPr>
                        <w:t>college planning and financial aid workshops.</w:t>
                      </w:r>
                    </w:p>
                    <w:p w14:paraId="33169917" w14:textId="77777777" w:rsidR="002F3226" w:rsidRPr="00B15887" w:rsidRDefault="002F3226" w:rsidP="002F3226">
                      <w:pPr>
                        <w:pStyle w:val="NormalWeb"/>
                        <w:shd w:val="clear" w:color="auto" w:fill="FFFFFF"/>
                        <w:spacing w:before="0" w:beforeAutospacing="0" w:after="0" w:afterAutospacing="0" w:line="270" w:lineRule="atLeast"/>
                        <w:rPr>
                          <w:rFonts w:ascii="Bookman Old Style" w:hAnsi="Bookman Old Style" w:cs="Arial"/>
                          <w:b/>
                          <w:color w:val="000000"/>
                          <w:sz w:val="20"/>
                          <w:szCs w:val="20"/>
                        </w:rPr>
                      </w:pPr>
                    </w:p>
                    <w:p w14:paraId="6016F7DB" w14:textId="77777777" w:rsidR="009C493B" w:rsidRPr="007505A1" w:rsidRDefault="009C493B" w:rsidP="007505A1">
                      <w:pPr>
                        <w:pStyle w:val="NormalWeb"/>
                        <w:shd w:val="clear" w:color="auto" w:fill="FFFFFF"/>
                        <w:spacing w:before="0" w:beforeAutospacing="0" w:after="0" w:afterAutospacing="0" w:line="270" w:lineRule="atLeast"/>
                        <w:jc w:val="center"/>
                        <w:rPr>
                          <w:rFonts w:ascii="Bookman Old Style" w:hAnsi="Bookman Old Style" w:cs="Arial"/>
                          <w:b/>
                          <w:color w:val="000000"/>
                          <w:sz w:val="20"/>
                          <w:szCs w:val="20"/>
                        </w:rPr>
                      </w:pPr>
                    </w:p>
                    <w:p w14:paraId="6C2F73F5" w14:textId="77777777" w:rsidR="009C493B" w:rsidRPr="00AC3FC2" w:rsidRDefault="009C493B" w:rsidP="00AC3FC2">
                      <w:pPr>
                        <w:pStyle w:val="BodyText03"/>
                      </w:pPr>
                    </w:p>
                  </w:txbxContent>
                </v:textbox>
              </v:shape>
            </w:pict>
          </mc:Fallback>
        </mc:AlternateContent>
      </w:r>
      <w:r w:rsidR="004D42FA">
        <w:rPr>
          <w:noProof/>
          <w:szCs w:val="20"/>
        </w:rPr>
        <mc:AlternateContent>
          <mc:Choice Requires="wps">
            <w:drawing>
              <wp:anchor distT="0" distB="0" distL="114300" distR="114300" simplePos="0" relativeHeight="251663872" behindDoc="0" locked="0" layoutInCell="1" allowOverlap="1" wp14:anchorId="642C8DB6" wp14:editId="7B331789">
                <wp:simplePos x="0" y="0"/>
                <wp:positionH relativeFrom="column">
                  <wp:posOffset>-520065</wp:posOffset>
                </wp:positionH>
                <wp:positionV relativeFrom="paragraph">
                  <wp:posOffset>2540</wp:posOffset>
                </wp:positionV>
                <wp:extent cx="1257300" cy="447675"/>
                <wp:effectExtent l="0" t="0" r="0" b="9525"/>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7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A4B1BE" w14:textId="7891E521" w:rsidR="009C493B" w:rsidRDefault="00186B64" w:rsidP="00AF5E6E">
                            <w:pPr>
                              <w:pStyle w:val="MONTHYEAR"/>
                            </w:pPr>
                            <w:r>
                              <w:t>Dec</w:t>
                            </w:r>
                            <w:r w:rsidR="007310D9">
                              <w:t>em</w:t>
                            </w:r>
                            <w:r w:rsidR="00977095">
                              <w:t>ber</w:t>
                            </w:r>
                          </w:p>
                          <w:p w14:paraId="1BDE0C23" w14:textId="77777777" w:rsidR="00977095" w:rsidRDefault="00977095" w:rsidP="00AF5E6E">
                            <w:pPr>
                              <w:pStyle w:val="MONTHYEAR"/>
                            </w:pPr>
                          </w:p>
                          <w:p w14:paraId="4A43AB7A" w14:textId="2B576D4E" w:rsidR="009C493B" w:rsidRPr="005168AF" w:rsidRDefault="009C493B" w:rsidP="00AF5E6E">
                            <w:pPr>
                              <w:pStyle w:val="MONTHYEAR"/>
                            </w:pPr>
                            <w:r>
                              <w:t>201</w:t>
                            </w:r>
                            <w:r w:rsidR="004C7915">
                              <w:t>5</w:t>
                            </w:r>
                          </w:p>
                          <w:p w14:paraId="21163F10" w14:textId="77777777" w:rsidR="009C493B" w:rsidRPr="005168AF" w:rsidRDefault="009C493B" w:rsidP="00AC3FC2">
                            <w:pPr>
                              <w:pStyle w:val="MONTHYEA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8DB6" id="Text Box 27" o:spid="_x0000_s1040" type="#_x0000_t202" style="position:absolute;margin-left:-40.95pt;margin-top:.2pt;width:99pt;height:3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" filled="f" stroked="f">
                <v:textbox>
                  <w:txbxContent>
                    <w:p w14:paraId="75A4B1BE" w14:textId="7891E521" w:rsidR="009C493B" w:rsidRDefault="00186B64" w:rsidP="00AF5E6E">
                      <w:pPr>
                        <w:pStyle w:val="MONTHYEAR"/>
                      </w:pPr>
                      <w:r>
                        <w:t>Dec</w:t>
                      </w:r>
                      <w:r w:rsidR="007310D9">
                        <w:t>em</w:t>
                      </w:r>
                      <w:r w:rsidR="00977095">
                        <w:t>ber</w:t>
                      </w:r>
                    </w:p>
                    <w:p w14:paraId="1BDE0C23" w14:textId="77777777" w:rsidR="00977095" w:rsidRDefault="00977095" w:rsidP="00AF5E6E">
                      <w:pPr>
                        <w:pStyle w:val="MONTHYEAR"/>
                      </w:pPr>
                    </w:p>
                    <w:p w14:paraId="4A43AB7A" w14:textId="2B576D4E" w:rsidR="009C493B" w:rsidRPr="005168AF" w:rsidRDefault="009C493B" w:rsidP="00AF5E6E">
                      <w:pPr>
                        <w:pStyle w:val="MONTHYEAR"/>
                      </w:pPr>
                      <w:r>
                        <w:t>201</w:t>
                      </w:r>
                      <w:r w:rsidR="004C7915">
                        <w:t>5</w:t>
                      </w:r>
                    </w:p>
                    <w:p w14:paraId="21163F10" w14:textId="77777777" w:rsidR="009C493B" w:rsidRPr="005168AF" w:rsidRDefault="009C493B" w:rsidP="00AC3FC2">
                      <w:pPr>
                        <w:pStyle w:val="MONTHYEAR"/>
                      </w:pPr>
                    </w:p>
                  </w:txbxContent>
                </v:textbox>
              </v:shape>
            </w:pict>
          </mc:Fallback>
        </mc:AlternateContent>
      </w:r>
      <w:r w:rsidR="00263447">
        <w:rPr>
          <w:noProof/>
          <w:szCs w:val="20"/>
        </w:rPr>
        <mc:AlternateContent>
          <mc:Choice Requires="wps">
            <w:drawing>
              <wp:anchor distT="0" distB="0" distL="114300" distR="114300" simplePos="0" relativeHeight="251646464" behindDoc="0" locked="0" layoutInCell="1" allowOverlap="1" wp14:anchorId="0F650D73" wp14:editId="08F593D5">
                <wp:simplePos x="0" y="0"/>
                <wp:positionH relativeFrom="column">
                  <wp:posOffset>-638175</wp:posOffset>
                </wp:positionH>
                <wp:positionV relativeFrom="paragraph">
                  <wp:posOffset>7296150</wp:posOffset>
                </wp:positionV>
                <wp:extent cx="6858000" cy="600075"/>
                <wp:effectExtent l="0" t="0" r="0" b="952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0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2453DB" w14:textId="77777777" w:rsidR="009C493B" w:rsidRDefault="009C493B" w:rsidP="005C50C1">
                            <w:pPr>
                              <w:jc w:val="center"/>
                              <w:rPr>
                                <w:rFonts w:ascii="Times" w:hAnsi="Times"/>
                                <w:b/>
                                <w:i/>
                                <w:smallCaps/>
                                <w:color w:val="FFFFFF"/>
                                <w:sz w:val="36"/>
                                <w:szCs w:val="36"/>
                              </w:rPr>
                            </w:pPr>
                            <w:r w:rsidRPr="005C50C1">
                              <w:rPr>
                                <w:rFonts w:ascii="Times" w:hAnsi="Times"/>
                                <w:b/>
                                <w:i/>
                                <w:smallCaps/>
                                <w:color w:val="FFFFFF"/>
                                <w:sz w:val="36"/>
                                <w:szCs w:val="36"/>
                              </w:rPr>
                              <w:t>A Professional Learning Community</w:t>
                            </w:r>
                          </w:p>
                          <w:p w14:paraId="44B1A7D7" w14:textId="77777777" w:rsidR="009C493B" w:rsidRPr="005C50C1" w:rsidRDefault="009C493B" w:rsidP="005C50C1">
                            <w:pPr>
                              <w:jc w:val="center"/>
                              <w:rPr>
                                <w:rFonts w:ascii="Times" w:hAnsi="Times"/>
                                <w:i/>
                                <w:sz w:val="36"/>
                                <w:szCs w:val="36"/>
                              </w:rPr>
                            </w:pPr>
                            <w:r>
                              <w:rPr>
                                <w:rFonts w:ascii="Times" w:hAnsi="Times"/>
                                <w:b/>
                                <w:i/>
                                <w:smallCaps/>
                                <w:color w:val="FFFFFF"/>
                                <w:sz w:val="36"/>
                                <w:szCs w:val="36"/>
                              </w:rPr>
                              <w:t>Committed to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50D73" id="Text Box 19" o:spid="_x0000_s1041" type="#_x0000_t202" style="position:absolute;margin-left:-50.25pt;margin-top:574.5pt;width:540pt;height:4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" filled="f" stroked="f">
                <v:textbox>
                  <w:txbxContent>
                    <w:p w14:paraId="182453DB" w14:textId="77777777" w:rsidR="009C493B" w:rsidRDefault="009C493B" w:rsidP="005C50C1">
                      <w:pPr>
                        <w:jc w:val="center"/>
                        <w:rPr>
                          <w:rFonts w:ascii="Times" w:hAnsi="Times"/>
                          <w:b/>
                          <w:i/>
                          <w:smallCaps/>
                          <w:color w:val="FFFFFF"/>
                          <w:sz w:val="36"/>
                          <w:szCs w:val="36"/>
                        </w:rPr>
                      </w:pPr>
                      <w:r w:rsidRPr="005C50C1">
                        <w:rPr>
                          <w:rFonts w:ascii="Times" w:hAnsi="Times"/>
                          <w:b/>
                          <w:i/>
                          <w:smallCaps/>
                          <w:color w:val="FFFFFF"/>
                          <w:sz w:val="36"/>
                          <w:szCs w:val="36"/>
                        </w:rPr>
                        <w:t>A Professional Learning Community</w:t>
                      </w:r>
                    </w:p>
                    <w:p w14:paraId="44B1A7D7" w14:textId="77777777" w:rsidR="009C493B" w:rsidRPr="005C50C1" w:rsidRDefault="009C493B" w:rsidP="005C50C1">
                      <w:pPr>
                        <w:jc w:val="center"/>
                        <w:rPr>
                          <w:rFonts w:ascii="Times" w:hAnsi="Times"/>
                          <w:i/>
                          <w:sz w:val="36"/>
                          <w:szCs w:val="36"/>
                        </w:rPr>
                      </w:pPr>
                      <w:r>
                        <w:rPr>
                          <w:rFonts w:ascii="Times" w:hAnsi="Times"/>
                          <w:b/>
                          <w:i/>
                          <w:smallCaps/>
                          <w:color w:val="FFFFFF"/>
                          <w:sz w:val="36"/>
                          <w:szCs w:val="36"/>
                        </w:rPr>
                        <w:t>Committed to Excellence</w:t>
                      </w:r>
                    </w:p>
                  </w:txbxContent>
                </v:textbox>
              </v:shape>
            </w:pict>
          </mc:Fallback>
        </mc:AlternateContent>
      </w:r>
      <w:r w:rsidR="001401A3">
        <w:rPr>
          <w:noProof/>
          <w:szCs w:val="20"/>
        </w:rPr>
        <w:drawing>
          <wp:anchor distT="0" distB="0" distL="114300" distR="114300" simplePos="0" relativeHeight="251664896" behindDoc="1" locked="0" layoutInCell="1" allowOverlap="1" wp14:anchorId="08FBBC49" wp14:editId="53C53C80">
            <wp:simplePos x="0" y="0"/>
            <wp:positionH relativeFrom="column">
              <wp:posOffset>-1123950</wp:posOffset>
            </wp:positionH>
            <wp:positionV relativeFrom="paragraph">
              <wp:posOffset>-590550</wp:posOffset>
            </wp:positionV>
            <wp:extent cx="7772400" cy="10058400"/>
            <wp:effectExtent l="0" t="0" r="0" b="0"/>
            <wp:wrapNone/>
            <wp:docPr id="36" name="Picture 28" descr="Classic_Newslett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assic_Newsletter_p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1A3">
        <w:rPr>
          <w:noProof/>
          <w:szCs w:val="20"/>
        </w:rPr>
        <mc:AlternateContent>
          <mc:Choice Requires="wps">
            <w:drawing>
              <wp:anchor distT="0" distB="0" distL="114300" distR="114300" simplePos="0" relativeHeight="251657728" behindDoc="0" locked="0" layoutInCell="1" allowOverlap="1" wp14:anchorId="221FE7C8" wp14:editId="4C270B38">
                <wp:simplePos x="0" y="0"/>
                <wp:positionH relativeFrom="column">
                  <wp:posOffset>-390525</wp:posOffset>
                </wp:positionH>
                <wp:positionV relativeFrom="paragraph">
                  <wp:posOffset>800100</wp:posOffset>
                </wp:positionV>
                <wp:extent cx="2428875" cy="1714500"/>
                <wp:effectExtent l="0" t="0" r="9525"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7145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2F75AB" w14:textId="77777777" w:rsidR="009C493B" w:rsidRPr="004102FB" w:rsidRDefault="009C493B" w:rsidP="00AC3FC2">
                            <w:pPr>
                              <w:pStyle w:val="placephotohere"/>
                            </w:pPr>
                            <w:r w:rsidRPr="00B25E00">
                              <w:rPr>
                                <w:noProof/>
                              </w:rPr>
                              <w:drawing>
                                <wp:inline distT="0" distB="0" distL="0" distR="0" wp14:anchorId="74EEEA49" wp14:editId="0C9EE1A4">
                                  <wp:extent cx="2219325" cy="1609408"/>
                                  <wp:effectExtent l="0" t="0" r="0" b="0"/>
                                  <wp:docPr id="1" name="Picture 1" descr="C:\Users\dramirez\Downloads\School Raider 300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mirez\Downloads\School Raider 300 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7557" cy="1644385"/>
                                          </a:xfrm>
                                          <a:prstGeom prst="rect">
                                            <a:avLst/>
                                          </a:prstGeom>
                                          <a:noFill/>
                                          <a:ln>
                                            <a:noFill/>
                                          </a:ln>
                                        </pic:spPr>
                                      </pic:pic>
                                    </a:graphicData>
                                  </a:graphic>
                                </wp:inline>
                              </w:drawing>
                            </w:r>
                          </w:p>
                          <w:p w14:paraId="52C1F6B0" w14:textId="77777777" w:rsidR="009C493B" w:rsidRPr="004102FB" w:rsidRDefault="009C493B" w:rsidP="00AC3FC2">
                            <w:pPr>
                              <w:pStyle w:val="placephotohere"/>
                            </w:pPr>
                          </w:p>
                          <w:p w14:paraId="7621A868" w14:textId="77777777" w:rsidR="009C493B" w:rsidRPr="004102FB" w:rsidRDefault="009C493B" w:rsidP="00AC3FC2">
                            <w:pPr>
                              <w:pStyle w:val="placephotohere"/>
                            </w:pPr>
                          </w:p>
                          <w:p w14:paraId="0446A242" w14:textId="77777777" w:rsidR="009C493B" w:rsidRPr="004102FB" w:rsidRDefault="009C493B" w:rsidP="00AC3FC2">
                            <w:pPr>
                              <w:pStyle w:val="placephotohere"/>
                            </w:pPr>
                          </w:p>
                          <w:p w14:paraId="24CB76D9" w14:textId="77777777" w:rsidR="009C493B" w:rsidRPr="004102FB" w:rsidRDefault="009C493B" w:rsidP="00AC3FC2">
                            <w:pPr>
                              <w:pStyle w:val="placephotohere"/>
                            </w:pPr>
                          </w:p>
                          <w:p w14:paraId="2C9B3781" w14:textId="77777777" w:rsidR="009C493B" w:rsidRPr="004102FB" w:rsidRDefault="009C493B" w:rsidP="00AC3FC2">
                            <w:pPr>
                              <w:pStyle w:val="placephotohere"/>
                            </w:pPr>
                          </w:p>
                          <w:p w14:paraId="59AD0D14" w14:textId="77777777" w:rsidR="009C493B" w:rsidRPr="004102FB" w:rsidRDefault="009C493B" w:rsidP="00AC3FC2">
                            <w:pPr>
                              <w:pStyle w:val="placephotohere"/>
                            </w:pPr>
                          </w:p>
                          <w:p w14:paraId="5EDBA177" w14:textId="77777777" w:rsidR="009C493B" w:rsidRPr="004102FB" w:rsidRDefault="009C493B" w:rsidP="00AC3FC2">
                            <w:pPr>
                              <w:pStyle w:val="placephotohere"/>
                              <w:rPr>
                                <w:b/>
                              </w:rPr>
                            </w:pPr>
                          </w:p>
                          <w:p w14:paraId="2ACE2CF8" w14:textId="77777777" w:rsidR="009C493B" w:rsidRDefault="009C493B" w:rsidP="00AC3FC2">
                            <w:pPr>
                              <w:pStyle w:val="placephotohe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E7C8" id="Text Box 24" o:spid="_x0000_s1042" type="#_x0000_t202" style="position:absolute;margin-left:-30.75pt;margin-top:63pt;width:191.2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" fillcolor="silver" stroked="f">
                <v:textbox>
                  <w:txbxContent>
                    <w:p w14:paraId="572F75AB" w14:textId="77777777" w:rsidR="009C493B" w:rsidRPr="004102FB" w:rsidRDefault="009C493B" w:rsidP="00AC3FC2">
                      <w:pPr>
                        <w:pStyle w:val="placephotohere"/>
                      </w:pPr>
                      <w:r w:rsidRPr="00B25E00">
                        <w:rPr>
                          <w:noProof/>
                        </w:rPr>
                        <w:drawing>
                          <wp:inline distT="0" distB="0" distL="0" distR="0" wp14:anchorId="74EEEA49" wp14:editId="0C9EE1A4">
                            <wp:extent cx="2219325" cy="1609408"/>
                            <wp:effectExtent l="0" t="0" r="0" b="0"/>
                            <wp:docPr id="1" name="Picture 1" descr="C:\Users\dramirez\Downloads\School Raider 300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mirez\Downloads\School Raider 300 r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557" cy="1644385"/>
                                    </a:xfrm>
                                    <a:prstGeom prst="rect">
                                      <a:avLst/>
                                    </a:prstGeom>
                                    <a:noFill/>
                                    <a:ln>
                                      <a:noFill/>
                                    </a:ln>
                                  </pic:spPr>
                                </pic:pic>
                              </a:graphicData>
                            </a:graphic>
                          </wp:inline>
                        </w:drawing>
                      </w:r>
                    </w:p>
                    <w:p w14:paraId="52C1F6B0" w14:textId="77777777" w:rsidR="009C493B" w:rsidRPr="004102FB" w:rsidRDefault="009C493B" w:rsidP="00AC3FC2">
                      <w:pPr>
                        <w:pStyle w:val="placephotohere"/>
                      </w:pPr>
                    </w:p>
                    <w:p w14:paraId="7621A868" w14:textId="77777777" w:rsidR="009C493B" w:rsidRPr="004102FB" w:rsidRDefault="009C493B" w:rsidP="00AC3FC2">
                      <w:pPr>
                        <w:pStyle w:val="placephotohere"/>
                      </w:pPr>
                    </w:p>
                    <w:p w14:paraId="0446A242" w14:textId="77777777" w:rsidR="009C493B" w:rsidRPr="004102FB" w:rsidRDefault="009C493B" w:rsidP="00AC3FC2">
                      <w:pPr>
                        <w:pStyle w:val="placephotohere"/>
                      </w:pPr>
                    </w:p>
                    <w:p w14:paraId="24CB76D9" w14:textId="77777777" w:rsidR="009C493B" w:rsidRPr="004102FB" w:rsidRDefault="009C493B" w:rsidP="00AC3FC2">
                      <w:pPr>
                        <w:pStyle w:val="placephotohere"/>
                      </w:pPr>
                    </w:p>
                    <w:p w14:paraId="2C9B3781" w14:textId="77777777" w:rsidR="009C493B" w:rsidRPr="004102FB" w:rsidRDefault="009C493B" w:rsidP="00AC3FC2">
                      <w:pPr>
                        <w:pStyle w:val="placephotohere"/>
                      </w:pPr>
                    </w:p>
                    <w:p w14:paraId="59AD0D14" w14:textId="77777777" w:rsidR="009C493B" w:rsidRPr="004102FB" w:rsidRDefault="009C493B" w:rsidP="00AC3FC2">
                      <w:pPr>
                        <w:pStyle w:val="placephotohere"/>
                      </w:pPr>
                    </w:p>
                    <w:p w14:paraId="5EDBA177" w14:textId="77777777" w:rsidR="009C493B" w:rsidRPr="004102FB" w:rsidRDefault="009C493B" w:rsidP="00AC3FC2">
                      <w:pPr>
                        <w:pStyle w:val="placephotohere"/>
                        <w:rPr>
                          <w:b/>
                        </w:rPr>
                      </w:pPr>
                    </w:p>
                    <w:p w14:paraId="2ACE2CF8" w14:textId="77777777" w:rsidR="009C493B" w:rsidRDefault="009C493B" w:rsidP="00AC3FC2">
                      <w:pPr>
                        <w:pStyle w:val="placephotohere"/>
                      </w:pPr>
                    </w:p>
                  </w:txbxContent>
                </v:textbox>
              </v:shape>
            </w:pict>
          </mc:Fallback>
        </mc:AlternateContent>
      </w:r>
      <w:r w:rsidR="009D71F6">
        <w:br w:type="page"/>
      </w:r>
      <w:r w:rsidR="00D7233C" w:rsidRPr="001D1C7A">
        <w:rPr>
          <w:noProof/>
          <w:szCs w:val="20"/>
        </w:rPr>
        <w:lastRenderedPageBreak/>
        <mc:AlternateContent>
          <mc:Choice Requires="wps">
            <w:drawing>
              <wp:anchor distT="0" distB="0" distL="114300" distR="114300" simplePos="0" relativeHeight="251670016" behindDoc="0" locked="0" layoutInCell="1" allowOverlap="1" wp14:anchorId="75232A56" wp14:editId="74216FEC">
                <wp:simplePos x="0" y="0"/>
                <wp:positionH relativeFrom="column">
                  <wp:posOffset>-923925</wp:posOffset>
                </wp:positionH>
                <wp:positionV relativeFrom="paragraph">
                  <wp:posOffset>7858125</wp:posOffset>
                </wp:positionV>
                <wp:extent cx="7325360" cy="1047750"/>
                <wp:effectExtent l="0" t="0" r="0" b="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1047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C72711" w14:textId="77777777" w:rsidR="0081721E" w:rsidRPr="0005768E" w:rsidRDefault="0081721E" w:rsidP="0081721E">
                            <w:pPr>
                              <w:pStyle w:val="NormalWeb"/>
                              <w:spacing w:before="0" w:beforeAutospacing="0" w:after="150" w:afterAutospacing="0" w:line="300" w:lineRule="atLeast"/>
                              <w:jc w:val="center"/>
                              <w:rPr>
                                <w:b/>
                                <w:i/>
                                <w:color w:val="FFFF00"/>
                                <w:sz w:val="32"/>
                                <w:szCs w:val="32"/>
                              </w:rPr>
                            </w:pPr>
                            <w:r w:rsidRPr="000A08C1">
                              <w:rPr>
                                <w:b/>
                                <w:i/>
                                <w:color w:val="FFFF00"/>
                                <w:sz w:val="32"/>
                                <w:szCs w:val="32"/>
                              </w:rPr>
                              <w:t>“</w:t>
                            </w:r>
                            <w:r w:rsidRPr="0005768E">
                              <w:rPr>
                                <w:b/>
                                <w:i/>
                                <w:color w:val="FFFF00"/>
                                <w:sz w:val="32"/>
                                <w:szCs w:val="32"/>
                              </w:rPr>
                              <w:t>Life isn't about finding yourself. Life is about creating yourself</w:t>
                            </w:r>
                            <w:r>
                              <w:rPr>
                                <w:b/>
                                <w:i/>
                                <w:color w:val="FFFF00"/>
                                <w:sz w:val="32"/>
                                <w:szCs w:val="32"/>
                              </w:rPr>
                              <w:t>.”</w:t>
                            </w:r>
                          </w:p>
                          <w:p w14:paraId="24266DE0" w14:textId="63327C2F" w:rsidR="008B5079" w:rsidRPr="008B5079" w:rsidRDefault="00F12CE5" w:rsidP="0081721E">
                            <w:pPr>
                              <w:pStyle w:val="jargon"/>
                              <w:rPr>
                                <w:color w:val="FFFF00"/>
                              </w:rPr>
                            </w:pPr>
                            <w:hyperlink r:id="rId21" w:history="1">
                              <w:r w:rsidR="0081721E" w:rsidRPr="0005768E">
                                <w:rPr>
                                  <w:color w:val="FFFF00"/>
                                  <w:sz w:val="32"/>
                                  <w:szCs w:val="32"/>
                                </w:rPr>
                                <w:t>George Bernard Shaw</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32A56" id="_x0000_t202" coordsize="21600,21600" o:spt="202" path="m,l,21600r21600,l21600,xe">
                <v:stroke joinstyle="miter"/>
                <v:path gradientshapeok="t" o:connecttype="rect"/>
              </v:shapetype>
              <v:shape id="Text Box 36" o:spid="_x0000_s1043" type="#_x0000_t202" style="position:absolute;margin-left:-72.75pt;margin-top:618.75pt;width:576.8pt;height: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" filled="f" stroked="f">
                <v:textbox>
                  <w:txbxContent>
                    <w:p w14:paraId="30C72711" w14:textId="77777777" w:rsidR="0081721E" w:rsidRPr="0005768E" w:rsidRDefault="0081721E" w:rsidP="0081721E">
                      <w:pPr>
                        <w:pStyle w:val="NormalWeb"/>
                        <w:spacing w:before="0" w:beforeAutospacing="0" w:after="150" w:afterAutospacing="0" w:line="300" w:lineRule="atLeast"/>
                        <w:jc w:val="center"/>
                        <w:rPr>
                          <w:b/>
                          <w:i/>
                          <w:color w:val="FFFF00"/>
                          <w:sz w:val="32"/>
                          <w:szCs w:val="32"/>
                        </w:rPr>
                      </w:pPr>
                      <w:r w:rsidRPr="000A08C1">
                        <w:rPr>
                          <w:b/>
                          <w:i/>
                          <w:color w:val="FFFF00"/>
                          <w:sz w:val="32"/>
                          <w:szCs w:val="32"/>
                        </w:rPr>
                        <w:t>“</w:t>
                      </w:r>
                      <w:r w:rsidRPr="0005768E">
                        <w:rPr>
                          <w:b/>
                          <w:i/>
                          <w:color w:val="FFFF00"/>
                          <w:sz w:val="32"/>
                          <w:szCs w:val="32"/>
                        </w:rPr>
                        <w:t>Life isn't about finding yourself. Life is about creating yourself</w:t>
                      </w:r>
                      <w:r>
                        <w:rPr>
                          <w:b/>
                          <w:i/>
                          <w:color w:val="FFFF00"/>
                          <w:sz w:val="32"/>
                          <w:szCs w:val="32"/>
                        </w:rPr>
                        <w:t>.”</w:t>
                      </w:r>
                    </w:p>
                    <w:p w14:paraId="24266DE0" w14:textId="63327C2F" w:rsidR="008B5079" w:rsidRPr="008B5079" w:rsidRDefault="0081721E" w:rsidP="0081721E">
                      <w:pPr>
                        <w:pStyle w:val="jargon"/>
                        <w:rPr>
                          <w:color w:val="FFFF00"/>
                        </w:rPr>
                      </w:pPr>
                      <w:hyperlink r:id="rId22" w:history="1">
                        <w:r w:rsidRPr="0005768E">
                          <w:rPr>
                            <w:color w:val="FFFF00"/>
                            <w:sz w:val="32"/>
                            <w:szCs w:val="32"/>
                          </w:rPr>
                          <w:t>George Bernard Shaw</w:t>
                        </w:r>
                      </w:hyperlink>
                    </w:p>
                  </w:txbxContent>
                </v:textbox>
              </v:shape>
            </w:pict>
          </mc:Fallback>
        </mc:AlternateContent>
      </w:r>
      <w:r w:rsidR="00A8717F" w:rsidRPr="001D1C7A">
        <w:rPr>
          <w:noProof/>
          <w:szCs w:val="20"/>
        </w:rPr>
        <mc:AlternateContent>
          <mc:Choice Requires="wps">
            <w:drawing>
              <wp:anchor distT="0" distB="0" distL="114300" distR="114300" simplePos="0" relativeHeight="251656704" behindDoc="0" locked="0" layoutInCell="1" allowOverlap="1" wp14:anchorId="1010E39D" wp14:editId="21E8A0D6">
                <wp:simplePos x="0" y="0"/>
                <wp:positionH relativeFrom="column">
                  <wp:posOffset>-695325</wp:posOffset>
                </wp:positionH>
                <wp:positionV relativeFrom="paragraph">
                  <wp:posOffset>2047875</wp:posOffset>
                </wp:positionV>
                <wp:extent cx="2276475" cy="4619625"/>
                <wp:effectExtent l="0" t="0" r="0" b="9525"/>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619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81C144" w14:textId="77777777" w:rsidR="0081721E" w:rsidRDefault="0081721E" w:rsidP="0081721E">
                            <w:pPr>
                              <w:rPr>
                                <w:b/>
                                <w:color w:val="FFFFFF" w:themeColor="background1"/>
                                <w:sz w:val="28"/>
                                <w:szCs w:val="28"/>
                              </w:rPr>
                            </w:pPr>
                          </w:p>
                          <w:p w14:paraId="54E04164" w14:textId="77777777" w:rsidR="0081721E" w:rsidRDefault="0081721E" w:rsidP="0081721E">
                            <w:pPr>
                              <w:rPr>
                                <w:b/>
                                <w:color w:val="FFFFFF" w:themeColor="background1"/>
                                <w:sz w:val="28"/>
                                <w:szCs w:val="28"/>
                              </w:rPr>
                            </w:pPr>
                          </w:p>
                          <w:p w14:paraId="3A39848D" w14:textId="77777777" w:rsidR="0081721E" w:rsidRDefault="0081721E" w:rsidP="0081721E">
                            <w:pPr>
                              <w:rPr>
                                <w:b/>
                                <w:color w:val="FFFFFF" w:themeColor="background1"/>
                                <w:sz w:val="28"/>
                                <w:szCs w:val="28"/>
                              </w:rPr>
                            </w:pPr>
                          </w:p>
                          <w:p w14:paraId="4809C195" w14:textId="168663E0" w:rsidR="0081721E" w:rsidRPr="0081721E" w:rsidRDefault="0081721E" w:rsidP="0081721E">
                            <w:pPr>
                              <w:rPr>
                                <w:b/>
                                <w:color w:val="FFFFFF" w:themeColor="background1"/>
                                <w:sz w:val="28"/>
                                <w:szCs w:val="28"/>
                              </w:rPr>
                            </w:pPr>
                            <w:r w:rsidRPr="0081721E">
                              <w:rPr>
                                <w:b/>
                                <w:color w:val="FFFFFF" w:themeColor="background1"/>
                                <w:sz w:val="28"/>
                                <w:szCs w:val="28"/>
                              </w:rPr>
                              <w:t>The Windsor Locks High School Counseling staff would like to extend our wishes to all for a Happy, Healthy, and Safe Holiday Season!!!</w:t>
                            </w:r>
                          </w:p>
                          <w:p w14:paraId="395449EB" w14:textId="77777777" w:rsidR="0081721E" w:rsidRPr="0081721E" w:rsidRDefault="0081721E" w:rsidP="0081721E">
                            <w:pPr>
                              <w:rPr>
                                <w:b/>
                                <w:color w:val="FFFFFF" w:themeColor="background1"/>
                                <w:sz w:val="22"/>
                                <w:szCs w:val="22"/>
                              </w:rPr>
                            </w:pPr>
                          </w:p>
                          <w:p w14:paraId="71A49F93" w14:textId="77777777" w:rsidR="0081721E" w:rsidRPr="0081721E" w:rsidRDefault="0081721E" w:rsidP="0081721E">
                            <w:pPr>
                              <w:rPr>
                                <w:b/>
                                <w:color w:val="FFFFFF" w:themeColor="background1"/>
                                <w:sz w:val="28"/>
                                <w:szCs w:val="28"/>
                              </w:rPr>
                            </w:pPr>
                            <w:r w:rsidRPr="0081721E">
                              <w:rPr>
                                <w:b/>
                                <w:color w:val="FFFFFF" w:themeColor="background1"/>
                                <w:sz w:val="28"/>
                                <w:szCs w:val="28"/>
                              </w:rPr>
                              <w:t>Wishing you all a very Happy New Year as well!</w:t>
                            </w:r>
                          </w:p>
                          <w:p w14:paraId="0C8DE615" w14:textId="10EC3BA4" w:rsidR="006032CF" w:rsidRPr="00E351B8" w:rsidRDefault="006032CF" w:rsidP="0081721E">
                            <w:pPr>
                              <w:rPr>
                                <w:rFonts w:ascii="Bookman Old Style" w:hAnsi="Bookman Old Style"/>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E39D" id="Text Box 34" o:spid="_x0000_s1044" type="#_x0000_t202" style="position:absolute;margin-left:-54.75pt;margin-top:161.25pt;width:179.25pt;height:36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85TAIAAFA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" filled="f" stroked="f">
                <v:textbox>
                  <w:txbxContent>
                    <w:p w14:paraId="6881C144" w14:textId="77777777" w:rsidR="0081721E" w:rsidRDefault="0081721E" w:rsidP="0081721E">
                      <w:pPr>
                        <w:rPr>
                          <w:b/>
                          <w:color w:val="FFFFFF" w:themeColor="background1"/>
                          <w:sz w:val="28"/>
                          <w:szCs w:val="28"/>
                        </w:rPr>
                      </w:pPr>
                    </w:p>
                    <w:p w14:paraId="54E04164" w14:textId="77777777" w:rsidR="0081721E" w:rsidRDefault="0081721E" w:rsidP="0081721E">
                      <w:pPr>
                        <w:rPr>
                          <w:b/>
                          <w:color w:val="FFFFFF" w:themeColor="background1"/>
                          <w:sz w:val="28"/>
                          <w:szCs w:val="28"/>
                        </w:rPr>
                      </w:pPr>
                    </w:p>
                    <w:p w14:paraId="3A39848D" w14:textId="77777777" w:rsidR="0081721E" w:rsidRDefault="0081721E" w:rsidP="0081721E">
                      <w:pPr>
                        <w:rPr>
                          <w:b/>
                          <w:color w:val="FFFFFF" w:themeColor="background1"/>
                          <w:sz w:val="28"/>
                          <w:szCs w:val="28"/>
                        </w:rPr>
                      </w:pPr>
                    </w:p>
                    <w:p w14:paraId="4809C195" w14:textId="168663E0" w:rsidR="0081721E" w:rsidRPr="0081721E" w:rsidRDefault="0081721E" w:rsidP="0081721E">
                      <w:pPr>
                        <w:rPr>
                          <w:b/>
                          <w:color w:val="FFFFFF" w:themeColor="background1"/>
                          <w:sz w:val="28"/>
                          <w:szCs w:val="28"/>
                        </w:rPr>
                      </w:pPr>
                      <w:r w:rsidRPr="0081721E">
                        <w:rPr>
                          <w:b/>
                          <w:color w:val="FFFFFF" w:themeColor="background1"/>
                          <w:sz w:val="28"/>
                          <w:szCs w:val="28"/>
                        </w:rPr>
                        <w:t>The Windsor Locks High School Counseling staff would like to extend our wishes to all for a Happy, Healthy, and Safe Holiday Season!!!</w:t>
                      </w:r>
                    </w:p>
                    <w:p w14:paraId="395449EB" w14:textId="77777777" w:rsidR="0081721E" w:rsidRPr="0081721E" w:rsidRDefault="0081721E" w:rsidP="0081721E">
                      <w:pPr>
                        <w:rPr>
                          <w:b/>
                          <w:color w:val="FFFFFF" w:themeColor="background1"/>
                          <w:sz w:val="22"/>
                          <w:szCs w:val="22"/>
                        </w:rPr>
                      </w:pPr>
                    </w:p>
                    <w:p w14:paraId="71A49F93" w14:textId="77777777" w:rsidR="0081721E" w:rsidRPr="0081721E" w:rsidRDefault="0081721E" w:rsidP="0081721E">
                      <w:pPr>
                        <w:rPr>
                          <w:b/>
                          <w:color w:val="FFFFFF" w:themeColor="background1"/>
                          <w:sz w:val="28"/>
                          <w:szCs w:val="28"/>
                        </w:rPr>
                      </w:pPr>
                      <w:r w:rsidRPr="0081721E">
                        <w:rPr>
                          <w:b/>
                          <w:color w:val="FFFFFF" w:themeColor="background1"/>
                          <w:sz w:val="28"/>
                          <w:szCs w:val="28"/>
                        </w:rPr>
                        <w:t>Wishing you all a very Happy New Year as well!</w:t>
                      </w:r>
                    </w:p>
                    <w:p w14:paraId="0C8DE615" w14:textId="10EC3BA4" w:rsidR="006032CF" w:rsidRPr="00E351B8" w:rsidRDefault="006032CF" w:rsidP="0081721E">
                      <w:pPr>
                        <w:rPr>
                          <w:rFonts w:ascii="Bookman Old Style" w:hAnsi="Bookman Old Style"/>
                          <w:b/>
                          <w:color w:val="FFFFFF" w:themeColor="background1"/>
                        </w:rPr>
                      </w:pPr>
                    </w:p>
                  </w:txbxContent>
                </v:textbox>
              </v:shape>
            </w:pict>
          </mc:Fallback>
        </mc:AlternateContent>
      </w:r>
      <w:r w:rsidR="00A8717F">
        <w:rPr>
          <w:noProof/>
          <w:szCs w:val="20"/>
        </w:rPr>
        <mc:AlternateContent>
          <mc:Choice Requires="wps">
            <w:drawing>
              <wp:anchor distT="0" distB="0" distL="114300" distR="114300" simplePos="0" relativeHeight="251680256" behindDoc="0" locked="0" layoutInCell="1" allowOverlap="1" wp14:anchorId="2FA1FCEC" wp14:editId="53FDD181">
                <wp:simplePos x="0" y="0"/>
                <wp:positionH relativeFrom="column">
                  <wp:posOffset>-676275</wp:posOffset>
                </wp:positionH>
                <wp:positionV relativeFrom="paragraph">
                  <wp:posOffset>523875</wp:posOffset>
                </wp:positionV>
                <wp:extent cx="2247900" cy="14382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2479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0ABF88" w14:textId="23DFA6D4" w:rsidR="008F0AC7" w:rsidRDefault="004A393E">
                            <w:r w:rsidRPr="004A393E">
                              <w:rPr>
                                <w:noProof/>
                              </w:rPr>
                              <w:drawing>
                                <wp:inline distT="0" distB="0" distL="0" distR="0" wp14:anchorId="5AAF9B1C" wp14:editId="530899D4">
                                  <wp:extent cx="2133600" cy="1369695"/>
                                  <wp:effectExtent l="0" t="0" r="0" b="1905"/>
                                  <wp:docPr id="2" name="Picture 2" descr="C:\Users\dramirez\Pictures\Happy Hol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mirez\Pictures\Happy Holiday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4001" cy="13699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1FCEC" id="_x0000_s1045" type="#_x0000_t202" style="position:absolute;margin-left:-53.25pt;margin-top:41.25pt;width:177pt;height:11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" fillcolor="white [3201]" strokeweight=".5pt">
                <v:textbox>
                  <w:txbxContent>
                    <w:p w14:paraId="080ABF88" w14:textId="23DFA6D4" w:rsidR="008F0AC7" w:rsidRDefault="004A393E">
                      <w:r w:rsidRPr="004A393E">
                        <w:rPr>
                          <w:noProof/>
                        </w:rPr>
                        <w:drawing>
                          <wp:inline distT="0" distB="0" distL="0" distR="0" wp14:anchorId="5AAF9B1C" wp14:editId="530899D4">
                            <wp:extent cx="2133600" cy="1369695"/>
                            <wp:effectExtent l="0" t="0" r="0" b="1905"/>
                            <wp:docPr id="2" name="Picture 2" descr="C:\Users\dramirez\Pictures\Happy Hol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mirez\Pictures\Happy Holiday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4001" cy="1369952"/>
                                    </a:xfrm>
                                    <a:prstGeom prst="rect">
                                      <a:avLst/>
                                    </a:prstGeom>
                                    <a:noFill/>
                                    <a:ln>
                                      <a:noFill/>
                                    </a:ln>
                                  </pic:spPr>
                                </pic:pic>
                              </a:graphicData>
                            </a:graphic>
                          </wp:inline>
                        </w:drawing>
                      </w:r>
                    </w:p>
                  </w:txbxContent>
                </v:textbox>
              </v:shape>
            </w:pict>
          </mc:Fallback>
        </mc:AlternateContent>
      </w:r>
      <w:r w:rsidR="004C7915" w:rsidRPr="001D1C7A">
        <w:rPr>
          <w:noProof/>
          <w:szCs w:val="20"/>
        </w:rPr>
        <mc:AlternateContent>
          <mc:Choice Requires="wps">
            <w:drawing>
              <wp:anchor distT="0" distB="0" distL="114300" distR="114300" simplePos="0" relativeHeight="251659776" behindDoc="0" locked="0" layoutInCell="1" allowOverlap="1" wp14:anchorId="70E8C999" wp14:editId="2A6E0323">
                <wp:simplePos x="0" y="0"/>
                <wp:positionH relativeFrom="column">
                  <wp:posOffset>-523875</wp:posOffset>
                </wp:positionH>
                <wp:positionV relativeFrom="paragraph">
                  <wp:posOffset>-447676</wp:posOffset>
                </wp:positionV>
                <wp:extent cx="1257300" cy="561975"/>
                <wp:effectExtent l="0" t="0" r="0" b="9525"/>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61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4CD783" w14:textId="77777777" w:rsidR="009C493B" w:rsidRDefault="009C493B" w:rsidP="00AC3FC2">
                            <w:pPr>
                              <w:pStyle w:val="MONTHYEAR"/>
                            </w:pPr>
                          </w:p>
                          <w:p w14:paraId="7BFF6E58" w14:textId="43C38EC9" w:rsidR="009C493B" w:rsidRDefault="00186B64" w:rsidP="00AC3FC2">
                            <w:pPr>
                              <w:pStyle w:val="MONTHYEAR"/>
                            </w:pPr>
                            <w:r>
                              <w:t>dec</w:t>
                            </w:r>
                            <w:r w:rsidR="008F0AC7">
                              <w:t>em</w:t>
                            </w:r>
                            <w:r w:rsidR="004C7915">
                              <w:t>ber</w:t>
                            </w:r>
                          </w:p>
                          <w:p w14:paraId="55452CF9" w14:textId="77777777" w:rsidR="004C7915" w:rsidRDefault="004C7915" w:rsidP="00AC3FC2">
                            <w:pPr>
                              <w:pStyle w:val="MONTHYEAR"/>
                            </w:pPr>
                          </w:p>
                          <w:p w14:paraId="11392F8B" w14:textId="484DE8EC" w:rsidR="009C493B" w:rsidRPr="005168AF" w:rsidRDefault="009C493B" w:rsidP="00AC3FC2">
                            <w:pPr>
                              <w:pStyle w:val="MONTHYEAR"/>
                            </w:pPr>
                            <w:r>
                              <w:t>201</w:t>
                            </w:r>
                            <w:r w:rsidR="004C7915">
                              <w:t>5</w:t>
                            </w:r>
                            <w:r w:rsidRPr="005168AF">
                              <w:t xml:space="preserve"> </w:t>
                            </w:r>
                          </w:p>
                          <w:p w14:paraId="59E19E91" w14:textId="77777777" w:rsidR="009C493B" w:rsidRPr="005168AF" w:rsidRDefault="009C493B" w:rsidP="009D71F6">
                            <w:pPr>
                              <w:spacing w:line="160" w:lineRule="exact"/>
                              <w:rPr>
                                <w:color w:val="FFFFFF"/>
                                <w:sz w:val="20"/>
                              </w:rPr>
                            </w:pPr>
                            <w:r w:rsidRPr="005168AF">
                              <w:rPr>
                                <w:color w:val="FFFFFF"/>
                                <w:sz w:val="20"/>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C999" id="Text Box 42" o:spid="_x0000_s1046" type="#_x0000_t202" style="position:absolute;margin-left:-41.25pt;margin-top:-35.25pt;width:99pt;height:4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" filled="f" stroked="f">
                <v:textbox>
                  <w:txbxContent>
                    <w:p w14:paraId="344CD783" w14:textId="77777777" w:rsidR="009C493B" w:rsidRDefault="009C493B" w:rsidP="00AC3FC2">
                      <w:pPr>
                        <w:pStyle w:val="MONTHYEAR"/>
                      </w:pPr>
                    </w:p>
                    <w:p w14:paraId="7BFF6E58" w14:textId="43C38EC9" w:rsidR="009C493B" w:rsidRDefault="00186B64" w:rsidP="00AC3FC2">
                      <w:pPr>
                        <w:pStyle w:val="MONTHYEAR"/>
                      </w:pPr>
                      <w:r>
                        <w:t>dec</w:t>
                      </w:r>
                      <w:r w:rsidR="008F0AC7">
                        <w:t>em</w:t>
                      </w:r>
                      <w:r w:rsidR="004C7915">
                        <w:t>ber</w:t>
                      </w:r>
                    </w:p>
                    <w:p w14:paraId="55452CF9" w14:textId="77777777" w:rsidR="004C7915" w:rsidRDefault="004C7915" w:rsidP="00AC3FC2">
                      <w:pPr>
                        <w:pStyle w:val="MONTHYEAR"/>
                      </w:pPr>
                    </w:p>
                    <w:p w14:paraId="11392F8B" w14:textId="484DE8EC" w:rsidR="009C493B" w:rsidRPr="005168AF" w:rsidRDefault="009C493B" w:rsidP="00AC3FC2">
                      <w:pPr>
                        <w:pStyle w:val="MONTHYEAR"/>
                      </w:pPr>
                      <w:r>
                        <w:t>201</w:t>
                      </w:r>
                      <w:r w:rsidR="004C7915">
                        <w:t>5</w:t>
                      </w:r>
                      <w:r w:rsidRPr="005168AF">
                        <w:t xml:space="preserve"> </w:t>
                      </w:r>
                    </w:p>
                    <w:p w14:paraId="59E19E91" w14:textId="77777777" w:rsidR="009C493B" w:rsidRPr="005168AF" w:rsidRDefault="009C493B" w:rsidP="009D71F6">
                      <w:pPr>
                        <w:spacing w:line="160" w:lineRule="exact"/>
                        <w:rPr>
                          <w:color w:val="FFFFFF"/>
                          <w:sz w:val="20"/>
                        </w:rPr>
                      </w:pPr>
                      <w:r w:rsidRPr="005168AF">
                        <w:rPr>
                          <w:color w:val="FFFFFF"/>
                          <w:sz w:val="20"/>
                        </w:rPr>
                        <w:softHyphen/>
                      </w:r>
                    </w:p>
                  </w:txbxContent>
                </v:textbox>
              </v:shape>
            </w:pict>
          </mc:Fallback>
        </mc:AlternateContent>
      </w:r>
      <w:r w:rsidR="00114D65" w:rsidRPr="001D1C7A">
        <w:rPr>
          <w:noProof/>
          <w:szCs w:val="20"/>
        </w:rPr>
        <mc:AlternateContent>
          <mc:Choice Requires="wps">
            <w:drawing>
              <wp:anchor distT="0" distB="0" distL="114300" distR="114300" simplePos="0" relativeHeight="251666944" behindDoc="0" locked="0" layoutInCell="1" allowOverlap="1" wp14:anchorId="117BEAB4" wp14:editId="17CBC707">
                <wp:simplePos x="0" y="0"/>
                <wp:positionH relativeFrom="column">
                  <wp:posOffset>1905000</wp:posOffset>
                </wp:positionH>
                <wp:positionV relativeFrom="paragraph">
                  <wp:posOffset>3981450</wp:posOffset>
                </wp:positionV>
                <wp:extent cx="4191000" cy="2676525"/>
                <wp:effectExtent l="0" t="0" r="0" b="9525"/>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76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4C6621" w14:textId="77777777" w:rsidR="009C493B" w:rsidRPr="00586559" w:rsidRDefault="009C493B" w:rsidP="00AC3FC2">
                            <w:pPr>
                              <w:pStyle w:val="BodyText03"/>
                              <w:rPr>
                                <w:lang w:val="es-MX"/>
                              </w:rPr>
                            </w:pPr>
                            <w:r w:rsidRPr="00586559">
                              <w:rPr>
                                <w:b/>
                                <w:lang w:val="es-MX"/>
                              </w:rPr>
                              <w:t>Deborrah Ramirez – Director</w:t>
                            </w:r>
                            <w:r w:rsidRPr="00586559">
                              <w:rPr>
                                <w:b/>
                                <w:lang w:val="es-MX"/>
                              </w:rPr>
                              <w:tab/>
                            </w:r>
                            <w:r w:rsidRPr="00586559">
                              <w:rPr>
                                <w:lang w:val="es-MX"/>
                              </w:rPr>
                              <w:t xml:space="preserve">860-292-5725 </w:t>
                            </w:r>
                            <w:r w:rsidRPr="00586559">
                              <w:rPr>
                                <w:lang w:val="es-MX"/>
                              </w:rPr>
                              <w:tab/>
                            </w:r>
                            <w:hyperlink r:id="rId25" w:history="1">
                              <w:r w:rsidRPr="00586559">
                                <w:rPr>
                                  <w:rStyle w:val="Hyperlink"/>
                                  <w:lang w:val="es-MX"/>
                                </w:rPr>
                                <w:t>dramirez@wlps.org</w:t>
                              </w:r>
                            </w:hyperlink>
                          </w:p>
                          <w:p w14:paraId="22F6C3CD" w14:textId="77777777" w:rsidR="009C493B" w:rsidRPr="00114D65" w:rsidRDefault="009C493B" w:rsidP="00AC3FC2">
                            <w:pPr>
                              <w:pStyle w:val="BodyText03"/>
                              <w:rPr>
                                <w:b/>
                              </w:rPr>
                            </w:pPr>
                            <w:r w:rsidRPr="00114D65">
                              <w:rPr>
                                <w:b/>
                              </w:rPr>
                              <w:t>Last names: S-Z</w:t>
                            </w:r>
                          </w:p>
                          <w:p w14:paraId="6FC251B5" w14:textId="77777777" w:rsidR="009C493B" w:rsidRDefault="009C493B" w:rsidP="00AC3FC2">
                            <w:pPr>
                              <w:pStyle w:val="BodyText03"/>
                            </w:pPr>
                          </w:p>
                          <w:p w14:paraId="0CC57C7A" w14:textId="77777777" w:rsidR="009C493B" w:rsidRDefault="009C493B" w:rsidP="00AC3FC2">
                            <w:pPr>
                              <w:pStyle w:val="BodyText03"/>
                            </w:pPr>
                            <w:r w:rsidRPr="00393898">
                              <w:rPr>
                                <w:b/>
                              </w:rPr>
                              <w:t xml:space="preserve">Kristen Smith </w:t>
                            </w:r>
                            <w:r>
                              <w:rPr>
                                <w:b/>
                              </w:rPr>
                              <w:t>–</w:t>
                            </w:r>
                            <w:r w:rsidRPr="00393898">
                              <w:rPr>
                                <w:b/>
                              </w:rPr>
                              <w:t xml:space="preserve"> Counselor</w:t>
                            </w:r>
                            <w:r>
                              <w:rPr>
                                <w:b/>
                              </w:rPr>
                              <w:tab/>
                            </w:r>
                            <w:r>
                              <w:t>860-292-5739</w:t>
                            </w:r>
                            <w:r>
                              <w:tab/>
                            </w:r>
                            <w:hyperlink r:id="rId26" w:history="1">
                              <w:r w:rsidRPr="0087040F">
                                <w:rPr>
                                  <w:rStyle w:val="Hyperlink"/>
                                </w:rPr>
                                <w:t>ksmith@wlps.org</w:t>
                              </w:r>
                            </w:hyperlink>
                          </w:p>
                          <w:p w14:paraId="0F450135" w14:textId="77777777" w:rsidR="009C493B" w:rsidRPr="00114D65" w:rsidRDefault="009C493B" w:rsidP="00AC3FC2">
                            <w:pPr>
                              <w:pStyle w:val="BodyText03"/>
                              <w:rPr>
                                <w:b/>
                              </w:rPr>
                            </w:pPr>
                            <w:r w:rsidRPr="00114D65">
                              <w:rPr>
                                <w:b/>
                              </w:rPr>
                              <w:t>Last names: A-G</w:t>
                            </w:r>
                          </w:p>
                          <w:p w14:paraId="654BFA29" w14:textId="77777777" w:rsidR="009C493B" w:rsidRDefault="009C493B" w:rsidP="00AC3FC2">
                            <w:pPr>
                              <w:pStyle w:val="BodyText03"/>
                            </w:pPr>
                          </w:p>
                          <w:p w14:paraId="1916C948" w14:textId="3B4C9593" w:rsidR="005A5D66" w:rsidRDefault="005A5D66" w:rsidP="00AC3FC2">
                            <w:pPr>
                              <w:pStyle w:val="BodyText03"/>
                            </w:pPr>
                            <w:r>
                              <w:rPr>
                                <w:b/>
                              </w:rPr>
                              <w:t>Antoinette Grant</w:t>
                            </w:r>
                            <w:r w:rsidR="004D42FA">
                              <w:rPr>
                                <w:b/>
                              </w:rPr>
                              <w:t xml:space="preserve"> – Counselor </w:t>
                            </w:r>
                            <w:r>
                              <w:rPr>
                                <w:b/>
                              </w:rPr>
                              <w:t xml:space="preserve">      </w:t>
                            </w:r>
                            <w:r w:rsidR="009C493B">
                              <w:t xml:space="preserve">860-292-5748  </w:t>
                            </w:r>
                            <w:r w:rsidR="00BF67AB">
                              <w:tab/>
                            </w:r>
                            <w:hyperlink r:id="rId27" w:history="1">
                              <w:r w:rsidR="00BF67AB" w:rsidRPr="00C40AB4">
                                <w:rPr>
                                  <w:rStyle w:val="Hyperlink"/>
                                </w:rPr>
                                <w:t>agrant@wlps.og</w:t>
                              </w:r>
                            </w:hyperlink>
                          </w:p>
                          <w:p w14:paraId="6B8630BD" w14:textId="77777777" w:rsidR="009C493B" w:rsidRPr="00114D65" w:rsidRDefault="009C493B" w:rsidP="00AC3FC2">
                            <w:pPr>
                              <w:pStyle w:val="BodyText03"/>
                              <w:rPr>
                                <w:b/>
                              </w:rPr>
                            </w:pPr>
                            <w:r w:rsidRPr="00114D65">
                              <w:rPr>
                                <w:b/>
                              </w:rPr>
                              <w:t>Last names: H-R</w:t>
                            </w:r>
                          </w:p>
                          <w:p w14:paraId="1608B7C7" w14:textId="77777777" w:rsidR="009C493B" w:rsidRDefault="009C493B" w:rsidP="00AC3FC2">
                            <w:pPr>
                              <w:pStyle w:val="BodyText03"/>
                            </w:pPr>
                          </w:p>
                          <w:p w14:paraId="677EFD2C" w14:textId="77777777" w:rsidR="009C493B" w:rsidRDefault="009C493B" w:rsidP="00AC3FC2">
                            <w:pPr>
                              <w:pStyle w:val="BodyText03"/>
                              <w:rPr>
                                <w:b/>
                              </w:rPr>
                            </w:pPr>
                            <w:r w:rsidRPr="00393898">
                              <w:rPr>
                                <w:b/>
                              </w:rPr>
                              <w:t xml:space="preserve">Allison Nelson – </w:t>
                            </w:r>
                          </w:p>
                          <w:p w14:paraId="0DC35D73" w14:textId="77777777" w:rsidR="009C493B" w:rsidRDefault="009C493B" w:rsidP="00AC3FC2">
                            <w:pPr>
                              <w:pStyle w:val="BodyText03"/>
                            </w:pPr>
                            <w:r w:rsidRPr="00393898">
                              <w:rPr>
                                <w:b/>
                              </w:rPr>
                              <w:t>Transition Coordinator</w:t>
                            </w:r>
                            <w:r>
                              <w:rPr>
                                <w:b/>
                              </w:rPr>
                              <w:tab/>
                            </w:r>
                            <w:r>
                              <w:rPr>
                                <w:b/>
                              </w:rPr>
                              <w:tab/>
                            </w:r>
                            <w:r>
                              <w:t>860-292-5881</w:t>
                            </w:r>
                            <w:r>
                              <w:tab/>
                            </w:r>
                            <w:hyperlink r:id="rId28" w:history="1">
                              <w:r w:rsidRPr="0087040F">
                                <w:rPr>
                                  <w:rStyle w:val="Hyperlink"/>
                                </w:rPr>
                                <w:t>anelson@wlps.org</w:t>
                              </w:r>
                            </w:hyperlink>
                          </w:p>
                          <w:p w14:paraId="1AE4BDCD" w14:textId="77777777" w:rsidR="009C493B" w:rsidRDefault="009C493B" w:rsidP="00AC3FC2">
                            <w:pPr>
                              <w:pStyle w:val="BodyText03"/>
                            </w:pPr>
                          </w:p>
                          <w:p w14:paraId="54521DB7" w14:textId="72F647CA" w:rsidR="009C493B" w:rsidRDefault="009C493B" w:rsidP="00AC3FC2">
                            <w:pPr>
                              <w:pStyle w:val="BodyText03"/>
                            </w:pPr>
                            <w:r w:rsidRPr="00393898">
                              <w:rPr>
                                <w:b/>
                              </w:rPr>
                              <w:t xml:space="preserve">Emily Owens </w:t>
                            </w:r>
                            <w:r>
                              <w:rPr>
                                <w:b/>
                              </w:rPr>
                              <w:t>–</w:t>
                            </w:r>
                            <w:r w:rsidRPr="00393898">
                              <w:rPr>
                                <w:b/>
                              </w:rPr>
                              <w:t xml:space="preserve"> Psychologist</w:t>
                            </w:r>
                            <w:r>
                              <w:rPr>
                                <w:b/>
                              </w:rPr>
                              <w:tab/>
                            </w:r>
                            <w:r w:rsidRPr="00393898">
                              <w:t>860-292-57</w:t>
                            </w:r>
                            <w:r w:rsidR="00570DBF">
                              <w:t>26</w:t>
                            </w:r>
                            <w:r>
                              <w:tab/>
                            </w:r>
                            <w:hyperlink r:id="rId29" w:history="1">
                              <w:r w:rsidRPr="0087040F">
                                <w:rPr>
                                  <w:rStyle w:val="Hyperlink"/>
                                </w:rPr>
                                <w:t>eowens@wlps.org</w:t>
                              </w:r>
                            </w:hyperlink>
                          </w:p>
                          <w:p w14:paraId="6D4AD0D1" w14:textId="77777777" w:rsidR="009C493B" w:rsidRDefault="009C493B" w:rsidP="00AC3FC2">
                            <w:pPr>
                              <w:pStyle w:val="BodyText03"/>
                            </w:pPr>
                          </w:p>
                          <w:p w14:paraId="6A39CBDF" w14:textId="606EBE8F" w:rsidR="009C493B" w:rsidRDefault="009C493B" w:rsidP="00AC3FC2">
                            <w:pPr>
                              <w:pStyle w:val="BodyText03"/>
                            </w:pPr>
                            <w:r w:rsidRPr="00393898">
                              <w:rPr>
                                <w:b/>
                              </w:rPr>
                              <w:t>Jeanne Russo – Social Worker</w:t>
                            </w:r>
                            <w:r>
                              <w:tab/>
                              <w:t>860-292-57</w:t>
                            </w:r>
                            <w:r w:rsidR="00570DBF">
                              <w:t>18</w:t>
                            </w:r>
                            <w:r>
                              <w:tab/>
                            </w:r>
                            <w:hyperlink r:id="rId30" w:history="1">
                              <w:r w:rsidRPr="0087040F">
                                <w:rPr>
                                  <w:rStyle w:val="Hyperlink"/>
                                </w:rPr>
                                <w:t>jrusso@wlps.org</w:t>
                              </w:r>
                            </w:hyperlink>
                          </w:p>
                          <w:p w14:paraId="464F2438" w14:textId="77777777" w:rsidR="009C493B" w:rsidRPr="00393898" w:rsidRDefault="009C493B" w:rsidP="00AC3FC2">
                            <w:pPr>
                              <w:pStyle w:val="BodyText03"/>
                              <w:rPr>
                                <w:b/>
                              </w:rPr>
                            </w:pPr>
                          </w:p>
                          <w:p w14:paraId="652D5BFF" w14:textId="02F42ABC" w:rsidR="009C493B" w:rsidRDefault="00236413" w:rsidP="00AC3FC2">
                            <w:pPr>
                              <w:pStyle w:val="BodyText03"/>
                            </w:pPr>
                            <w:r>
                              <w:rPr>
                                <w:b/>
                              </w:rPr>
                              <w:t>Jodi Zaine - Secretary</w:t>
                            </w:r>
                            <w:r w:rsidR="009C493B">
                              <w:rPr>
                                <w:b/>
                              </w:rPr>
                              <w:tab/>
                            </w:r>
                            <w:r w:rsidR="009C493B">
                              <w:rPr>
                                <w:b/>
                              </w:rPr>
                              <w:tab/>
                            </w:r>
                            <w:r w:rsidR="009C493B">
                              <w:t>860-292-57</w:t>
                            </w:r>
                            <w:r w:rsidR="00570DBF">
                              <w:t>17</w:t>
                            </w:r>
                            <w:r w:rsidR="009C493B">
                              <w:tab/>
                            </w:r>
                            <w:hyperlink r:id="rId31" w:history="1">
                              <w:r w:rsidR="009C493B" w:rsidRPr="0087040F">
                                <w:rPr>
                                  <w:rStyle w:val="Hyperlink"/>
                                </w:rPr>
                                <w:t>jzaine@wlps.org</w:t>
                              </w:r>
                            </w:hyperlink>
                          </w:p>
                          <w:p w14:paraId="182F35CF" w14:textId="77777777" w:rsidR="009C493B" w:rsidRPr="00393898" w:rsidRDefault="009C493B" w:rsidP="00AC3FC2">
                            <w:pPr>
                              <w:pStyle w:val="BodyText03"/>
                            </w:pPr>
                          </w:p>
                          <w:p w14:paraId="662FF673" w14:textId="77777777" w:rsidR="009C493B" w:rsidRPr="005168AF" w:rsidRDefault="009C493B" w:rsidP="00AC3FC2">
                            <w:pPr>
                              <w:pStyle w:val="BodyText03"/>
                            </w:pPr>
                          </w:p>
                          <w:p w14:paraId="590E9914" w14:textId="77777777" w:rsidR="009C493B" w:rsidRPr="005168AF" w:rsidRDefault="009C493B" w:rsidP="00AC3FC2">
                            <w:pPr>
                              <w:pStyle w:val="BodyText03"/>
                            </w:pPr>
                          </w:p>
                          <w:p w14:paraId="20138569" w14:textId="77777777" w:rsidR="009C493B" w:rsidRPr="005168AF" w:rsidRDefault="009C493B" w:rsidP="00AC3FC2">
                            <w:pPr>
                              <w:pStyle w:val="BodyText03"/>
                            </w:pPr>
                          </w:p>
                          <w:p w14:paraId="27F1CB43" w14:textId="77777777" w:rsidR="009C493B" w:rsidRPr="005168AF" w:rsidRDefault="009C493B" w:rsidP="00AC3FC2">
                            <w:pPr>
                              <w:pStyle w:val="BodyText03"/>
                            </w:pPr>
                          </w:p>
                          <w:p w14:paraId="020F9313" w14:textId="77777777" w:rsidR="009C493B" w:rsidRPr="005168AF" w:rsidRDefault="009C493B" w:rsidP="00AC3FC2">
                            <w:pPr>
                              <w:pStyle w:val="BodyText03"/>
                            </w:pPr>
                          </w:p>
                          <w:p w14:paraId="2A89E931" w14:textId="77777777" w:rsidR="009C493B" w:rsidRPr="005168AF" w:rsidRDefault="009C493B" w:rsidP="00AC3FC2">
                            <w:pPr>
                              <w:pStyle w:val="BodyText03"/>
                            </w:pPr>
                          </w:p>
                          <w:p w14:paraId="07C3B381" w14:textId="77777777" w:rsidR="009C493B" w:rsidRPr="005168AF" w:rsidRDefault="009C493B" w:rsidP="00AC3FC2">
                            <w:pPr>
                              <w:pStyle w:val="BodyText03"/>
                            </w:pPr>
                          </w:p>
                          <w:p w14:paraId="79CA16E7" w14:textId="77777777" w:rsidR="009C493B" w:rsidRPr="005168AF" w:rsidRDefault="009C493B" w:rsidP="00AC3FC2">
                            <w:pPr>
                              <w:pStyle w:val="BodyText03"/>
                            </w:pPr>
                          </w:p>
                          <w:p w14:paraId="58DDA137" w14:textId="77777777" w:rsidR="009C493B" w:rsidRPr="005168AF" w:rsidRDefault="009C493B" w:rsidP="00AC3FC2">
                            <w:pPr>
                              <w:pStyle w:val="BodyText03"/>
                            </w:pPr>
                          </w:p>
                          <w:p w14:paraId="497E9A37" w14:textId="77777777" w:rsidR="009C493B" w:rsidRPr="005168AF" w:rsidRDefault="009C493B" w:rsidP="00AC3FC2">
                            <w:pPr>
                              <w:pStyle w:val="BodyText03"/>
                            </w:pPr>
                          </w:p>
                          <w:p w14:paraId="18EF04A7" w14:textId="77777777" w:rsidR="009C493B" w:rsidRPr="005168AF" w:rsidRDefault="009C493B" w:rsidP="00AC3FC2">
                            <w:pPr>
                              <w:pStyle w:val="BodyText03"/>
                            </w:pPr>
                          </w:p>
                          <w:p w14:paraId="249237E3" w14:textId="77777777" w:rsidR="009C493B" w:rsidRPr="005168AF" w:rsidRDefault="009C493B" w:rsidP="00AC3FC2">
                            <w:pPr>
                              <w:pStyle w:val="BodyText03"/>
                            </w:pPr>
                          </w:p>
                          <w:p w14:paraId="1876C24E" w14:textId="77777777" w:rsidR="009C493B" w:rsidRPr="005168AF" w:rsidRDefault="009C493B" w:rsidP="00AC3FC2">
                            <w:pPr>
                              <w:pStyle w:val="BodyText03"/>
                            </w:pPr>
                          </w:p>
                          <w:p w14:paraId="1F08DEB7" w14:textId="77777777" w:rsidR="009C493B" w:rsidRPr="005168AF" w:rsidRDefault="009C493B" w:rsidP="00AC3FC2">
                            <w:pPr>
                              <w:pStyle w:val="BodyText03"/>
                            </w:pPr>
                          </w:p>
                          <w:p w14:paraId="3254C4AF" w14:textId="77777777" w:rsidR="009C493B" w:rsidRPr="005168AF" w:rsidRDefault="009C493B" w:rsidP="00AC3FC2">
                            <w:pPr>
                              <w:pStyle w:val="BodyText03"/>
                            </w:pPr>
                          </w:p>
                          <w:p w14:paraId="790A3BDF" w14:textId="77777777" w:rsidR="009C493B" w:rsidRPr="005168AF" w:rsidRDefault="009C493B" w:rsidP="00AC3FC2">
                            <w:pPr>
                              <w:pStyle w:val="BodyText03"/>
                            </w:pPr>
                          </w:p>
                          <w:p w14:paraId="18A7D319" w14:textId="77777777" w:rsidR="009C493B" w:rsidRPr="005168AF" w:rsidRDefault="009C493B" w:rsidP="00AC3FC2">
                            <w:pPr>
                              <w:pStyle w:val="BodyText03"/>
                            </w:pPr>
                          </w:p>
                          <w:p w14:paraId="795A2DEF" w14:textId="77777777" w:rsidR="009C493B" w:rsidRPr="005168AF" w:rsidRDefault="009C493B" w:rsidP="00AC3FC2">
                            <w:pPr>
                              <w:pStyle w:val="BodyText03"/>
                            </w:pPr>
                          </w:p>
                          <w:p w14:paraId="13A13173" w14:textId="77777777" w:rsidR="009C493B" w:rsidRPr="005168AF" w:rsidRDefault="009C493B" w:rsidP="00AC3FC2">
                            <w:pPr>
                              <w:pStyle w:val="BodyText03"/>
                            </w:pPr>
                          </w:p>
                          <w:p w14:paraId="29F2B390" w14:textId="77777777" w:rsidR="009C493B" w:rsidRPr="005168AF" w:rsidRDefault="009C493B" w:rsidP="00AC3FC2">
                            <w:pPr>
                              <w:pStyle w:val="BodyText03"/>
                            </w:pPr>
                          </w:p>
                          <w:p w14:paraId="5EDF6A49" w14:textId="77777777" w:rsidR="009C493B" w:rsidRPr="005168AF" w:rsidRDefault="009C493B" w:rsidP="00AC3FC2">
                            <w:pPr>
                              <w:pStyle w:val="BodyText03"/>
                            </w:pPr>
                          </w:p>
                          <w:p w14:paraId="3BFD5D98" w14:textId="77777777" w:rsidR="009C493B" w:rsidRPr="005168AF" w:rsidRDefault="009C493B" w:rsidP="00AC3FC2">
                            <w:pPr>
                              <w:pStyle w:val="BodyText03"/>
                            </w:pPr>
                          </w:p>
                          <w:p w14:paraId="01FC595A" w14:textId="77777777" w:rsidR="009C493B" w:rsidRPr="005168AF" w:rsidRDefault="009C493B" w:rsidP="00AC3FC2">
                            <w:pPr>
                              <w:pStyle w:val="BodyText03"/>
                            </w:pPr>
                          </w:p>
                          <w:p w14:paraId="48FC8FF6" w14:textId="77777777" w:rsidR="009C493B" w:rsidRPr="005168AF" w:rsidRDefault="009C493B" w:rsidP="00AC3FC2">
                            <w:pPr>
                              <w:pStyle w:val="BodyText03"/>
                            </w:pPr>
                          </w:p>
                          <w:p w14:paraId="1C2BA80A" w14:textId="77777777" w:rsidR="009C493B" w:rsidRPr="005168AF" w:rsidRDefault="009C493B" w:rsidP="00AC3FC2">
                            <w:pPr>
                              <w:pStyle w:val="BodyText03"/>
                            </w:pPr>
                          </w:p>
                          <w:p w14:paraId="51DA3FAE" w14:textId="77777777" w:rsidR="009C493B" w:rsidRPr="005168AF" w:rsidRDefault="009C493B" w:rsidP="00AC3FC2">
                            <w:pPr>
                              <w:pStyle w:val="BodyText03"/>
                            </w:pPr>
                          </w:p>
                          <w:p w14:paraId="3CC9CAF5" w14:textId="77777777" w:rsidR="009C493B" w:rsidRPr="005168AF" w:rsidRDefault="009C493B" w:rsidP="00AC3FC2">
                            <w:pPr>
                              <w:pStyle w:val="BodyText03"/>
                            </w:pPr>
                          </w:p>
                          <w:p w14:paraId="247BDD31" w14:textId="77777777" w:rsidR="009C493B" w:rsidRPr="005168AF" w:rsidRDefault="009C493B" w:rsidP="00AC3FC2">
                            <w:pPr>
                              <w:pStyle w:val="BodyText03"/>
                            </w:pPr>
                          </w:p>
                          <w:p w14:paraId="3EE15F84" w14:textId="77777777" w:rsidR="009C493B" w:rsidRPr="005168AF" w:rsidRDefault="009C493B" w:rsidP="00AC3FC2">
                            <w:pPr>
                              <w:pStyle w:val="BodyText03"/>
                            </w:pPr>
                          </w:p>
                          <w:p w14:paraId="671A2610" w14:textId="77777777" w:rsidR="009C493B" w:rsidRPr="005168AF" w:rsidRDefault="009C493B" w:rsidP="00AC3FC2">
                            <w:pPr>
                              <w:pStyle w:val="BodyText03"/>
                            </w:pPr>
                          </w:p>
                          <w:p w14:paraId="71332F37" w14:textId="77777777" w:rsidR="009C493B" w:rsidRPr="005168AF" w:rsidRDefault="009C493B" w:rsidP="00AC3FC2">
                            <w:pPr>
                              <w:pStyle w:val="BodyText03"/>
                            </w:pPr>
                          </w:p>
                          <w:p w14:paraId="53A75767" w14:textId="77777777" w:rsidR="009C493B" w:rsidRPr="005168AF" w:rsidRDefault="009C493B" w:rsidP="00AC3FC2">
                            <w:pPr>
                              <w:pStyle w:val="BodyText03"/>
                            </w:pPr>
                          </w:p>
                          <w:p w14:paraId="55D0DF29" w14:textId="77777777" w:rsidR="009C493B" w:rsidRPr="005168AF" w:rsidRDefault="009C493B" w:rsidP="00AC3FC2">
                            <w:pPr>
                              <w:pStyle w:val="BodyText03"/>
                            </w:pPr>
                          </w:p>
                          <w:p w14:paraId="490E1271" w14:textId="77777777" w:rsidR="009C493B" w:rsidRPr="005168AF" w:rsidRDefault="009C493B" w:rsidP="00AC3FC2">
                            <w:pPr>
                              <w:pStyle w:val="BodyText03"/>
                            </w:pPr>
                          </w:p>
                          <w:p w14:paraId="3BE65E21" w14:textId="77777777" w:rsidR="009C493B" w:rsidRPr="005168AF" w:rsidRDefault="009C493B" w:rsidP="00AC3FC2">
                            <w:pPr>
                              <w:pStyle w:val="BodyText03"/>
                            </w:pPr>
                          </w:p>
                          <w:p w14:paraId="0FB5F31B" w14:textId="77777777" w:rsidR="009C493B" w:rsidRPr="005168AF" w:rsidRDefault="009C493B" w:rsidP="00AC3FC2">
                            <w:pPr>
                              <w:pStyle w:val="BodyText03"/>
                            </w:pPr>
                          </w:p>
                          <w:p w14:paraId="523C017D" w14:textId="77777777" w:rsidR="009C493B" w:rsidRPr="005168AF" w:rsidRDefault="009C493B" w:rsidP="00AC3FC2">
                            <w:pPr>
                              <w:pStyle w:val="BodyText03"/>
                            </w:pPr>
                          </w:p>
                          <w:p w14:paraId="6311F877" w14:textId="77777777" w:rsidR="009C493B" w:rsidRPr="005168AF" w:rsidRDefault="009C493B" w:rsidP="00AC3FC2">
                            <w:pPr>
                              <w:pStyle w:val="BodyText03"/>
                            </w:pPr>
                          </w:p>
                          <w:p w14:paraId="4375E830" w14:textId="77777777" w:rsidR="009C493B" w:rsidRPr="005168AF" w:rsidRDefault="009C493B" w:rsidP="00AC3FC2">
                            <w:pPr>
                              <w:pStyle w:val="BodyText03"/>
                            </w:pPr>
                          </w:p>
                          <w:p w14:paraId="1D59560D" w14:textId="77777777" w:rsidR="009C493B" w:rsidRPr="005168AF" w:rsidRDefault="009C493B" w:rsidP="00AC3FC2">
                            <w:pPr>
                              <w:pStyle w:val="BodyText03"/>
                            </w:pPr>
                          </w:p>
                          <w:p w14:paraId="0746F7AF" w14:textId="77777777" w:rsidR="009C493B" w:rsidRPr="005168AF" w:rsidRDefault="009C493B" w:rsidP="00AC3FC2">
                            <w:pPr>
                              <w:pStyle w:val="BodyText03"/>
                            </w:pPr>
                          </w:p>
                          <w:p w14:paraId="4898A893" w14:textId="77777777" w:rsidR="009C493B" w:rsidRPr="005168AF" w:rsidRDefault="009C493B" w:rsidP="00AC3FC2">
                            <w:pPr>
                              <w:pStyle w:val="BodyText03"/>
                            </w:pPr>
                          </w:p>
                          <w:p w14:paraId="2387EB7E" w14:textId="77777777" w:rsidR="009C493B" w:rsidRPr="005168AF" w:rsidRDefault="009C493B" w:rsidP="00AC3FC2">
                            <w:pPr>
                              <w:pStyle w:val="BodyText03"/>
                            </w:pPr>
                          </w:p>
                          <w:p w14:paraId="3061FD51" w14:textId="77777777" w:rsidR="009C493B" w:rsidRPr="005168AF" w:rsidRDefault="009C493B" w:rsidP="00AC3FC2">
                            <w:pPr>
                              <w:pStyle w:val="BodyText03"/>
                            </w:pPr>
                          </w:p>
                          <w:p w14:paraId="3A3FDD46" w14:textId="77777777" w:rsidR="009C493B" w:rsidRPr="005168AF" w:rsidRDefault="009C493B" w:rsidP="00AC3FC2">
                            <w:pPr>
                              <w:pStyle w:val="BodyText03"/>
                            </w:pPr>
                          </w:p>
                          <w:p w14:paraId="3F189FE5" w14:textId="77777777" w:rsidR="009C493B" w:rsidRPr="005168AF" w:rsidRDefault="009C493B" w:rsidP="00AC3FC2">
                            <w:pPr>
                              <w:pStyle w:val="BodyText03"/>
                            </w:pPr>
                          </w:p>
                          <w:p w14:paraId="2EBAE963" w14:textId="77777777" w:rsidR="009C493B" w:rsidRPr="005168AF" w:rsidRDefault="009C493B" w:rsidP="00AC3FC2">
                            <w:pPr>
                              <w:pStyle w:val="BodyText03"/>
                            </w:pPr>
                          </w:p>
                          <w:p w14:paraId="53984298" w14:textId="77777777" w:rsidR="009C493B" w:rsidRPr="005168AF" w:rsidRDefault="009C493B" w:rsidP="00AC3FC2">
                            <w:pPr>
                              <w:pStyle w:val="BodyText03"/>
                            </w:pPr>
                          </w:p>
                          <w:p w14:paraId="133FB3F0" w14:textId="77777777" w:rsidR="009C493B" w:rsidRPr="005168AF" w:rsidRDefault="009C493B" w:rsidP="00AC3FC2">
                            <w:pPr>
                              <w:pStyle w:val="BodyText03"/>
                            </w:pPr>
                          </w:p>
                          <w:p w14:paraId="0DE6B530" w14:textId="77777777" w:rsidR="009C493B" w:rsidRPr="005168AF" w:rsidRDefault="009C493B" w:rsidP="00AC3FC2">
                            <w:pPr>
                              <w:pStyle w:val="BodyText03"/>
                            </w:pPr>
                          </w:p>
                          <w:p w14:paraId="66C1B259" w14:textId="77777777" w:rsidR="009C493B" w:rsidRPr="005168AF" w:rsidRDefault="009C493B" w:rsidP="00AC3FC2">
                            <w:pPr>
                              <w:pStyle w:val="BodyText03"/>
                            </w:pPr>
                          </w:p>
                          <w:p w14:paraId="2FE3FE36" w14:textId="77777777" w:rsidR="009C493B" w:rsidRPr="005168AF" w:rsidRDefault="009C493B" w:rsidP="00AC3FC2">
                            <w:pPr>
                              <w:pStyle w:val="BodyText03"/>
                            </w:pPr>
                          </w:p>
                          <w:p w14:paraId="589C3D73" w14:textId="77777777" w:rsidR="009C493B" w:rsidRPr="005168AF" w:rsidRDefault="009C493B" w:rsidP="00AC3FC2">
                            <w:pPr>
                              <w:pStyle w:val="BodyText03"/>
                            </w:pPr>
                          </w:p>
                          <w:p w14:paraId="7CEE4AD4" w14:textId="77777777" w:rsidR="009C493B" w:rsidRPr="005168AF" w:rsidRDefault="009C493B" w:rsidP="00AC3FC2">
                            <w:pPr>
                              <w:pStyle w:val="BodyText03"/>
                            </w:pPr>
                          </w:p>
                          <w:p w14:paraId="5CB98FFD" w14:textId="77777777" w:rsidR="009C493B" w:rsidRPr="005168AF" w:rsidRDefault="009C493B" w:rsidP="00AC3FC2">
                            <w:pPr>
                              <w:pStyle w:val="BodyText03"/>
                            </w:pPr>
                          </w:p>
                          <w:p w14:paraId="55D5C92E" w14:textId="77777777" w:rsidR="009C493B" w:rsidRPr="005168AF" w:rsidRDefault="009C493B" w:rsidP="00AC3FC2">
                            <w:pPr>
                              <w:pStyle w:val="BodyText03"/>
                            </w:pPr>
                          </w:p>
                          <w:p w14:paraId="0593D59D" w14:textId="77777777" w:rsidR="009C493B" w:rsidRPr="005168AF" w:rsidRDefault="009C493B" w:rsidP="00AC3FC2">
                            <w:pPr>
                              <w:pStyle w:val="BodyText03"/>
                            </w:pPr>
                          </w:p>
                          <w:p w14:paraId="13768ABB" w14:textId="77777777" w:rsidR="009C493B" w:rsidRPr="005168AF" w:rsidRDefault="009C493B" w:rsidP="00AC3FC2">
                            <w:pPr>
                              <w:pStyle w:val="BodyText03"/>
                            </w:pPr>
                          </w:p>
                          <w:p w14:paraId="45B4DF3B" w14:textId="77777777" w:rsidR="009C493B" w:rsidRPr="005168AF" w:rsidRDefault="009C493B" w:rsidP="00AC3FC2">
                            <w:pPr>
                              <w:pStyle w:val="BodyText03"/>
                            </w:pPr>
                          </w:p>
                          <w:p w14:paraId="46E4B638" w14:textId="77777777" w:rsidR="009C493B" w:rsidRPr="005168AF" w:rsidRDefault="009C493B" w:rsidP="00AC3FC2">
                            <w:pPr>
                              <w:pStyle w:val="BodyText03"/>
                            </w:pPr>
                          </w:p>
                          <w:p w14:paraId="4F2F6FBD" w14:textId="77777777" w:rsidR="009C493B" w:rsidRPr="005168AF" w:rsidRDefault="009C493B" w:rsidP="00AC3FC2">
                            <w:pPr>
                              <w:pStyle w:val="BodyText03"/>
                            </w:pPr>
                          </w:p>
                          <w:p w14:paraId="69DE86FD" w14:textId="77777777" w:rsidR="009C493B" w:rsidRPr="005168AF" w:rsidRDefault="009C493B" w:rsidP="00AC3FC2">
                            <w:pPr>
                              <w:pStyle w:val="BodyText03"/>
                            </w:pPr>
                          </w:p>
                          <w:p w14:paraId="18ED963E" w14:textId="77777777" w:rsidR="009C493B" w:rsidRPr="005168AF" w:rsidRDefault="009C493B" w:rsidP="00AC3FC2">
                            <w:pPr>
                              <w:pStyle w:val="BodyText03"/>
                            </w:pPr>
                          </w:p>
                          <w:p w14:paraId="6DA98570" w14:textId="77777777" w:rsidR="009C493B" w:rsidRPr="005168AF" w:rsidRDefault="009C493B" w:rsidP="00AC3FC2">
                            <w:pPr>
                              <w:pStyle w:val="BodyText03"/>
                            </w:pPr>
                          </w:p>
                          <w:p w14:paraId="1B710D61" w14:textId="77777777" w:rsidR="009C493B" w:rsidRPr="005168AF" w:rsidRDefault="009C493B" w:rsidP="00AC3FC2">
                            <w:pPr>
                              <w:pStyle w:val="BodyText03"/>
                            </w:pPr>
                          </w:p>
                          <w:p w14:paraId="5B1B0719" w14:textId="77777777" w:rsidR="009C493B" w:rsidRPr="005168AF" w:rsidRDefault="009C493B" w:rsidP="00AC3FC2">
                            <w:pPr>
                              <w:pStyle w:val="BodyText03"/>
                            </w:pPr>
                          </w:p>
                          <w:p w14:paraId="36EC2126" w14:textId="77777777" w:rsidR="009C493B" w:rsidRPr="005168AF" w:rsidRDefault="009C493B" w:rsidP="00AC3FC2">
                            <w:pPr>
                              <w:pStyle w:val="BodyText03"/>
                            </w:pPr>
                          </w:p>
                          <w:p w14:paraId="1BC08B32" w14:textId="77777777" w:rsidR="009C493B" w:rsidRPr="005168AF" w:rsidRDefault="009C493B" w:rsidP="00AC3FC2">
                            <w:pPr>
                              <w:pStyle w:val="BodyText03"/>
                            </w:pPr>
                          </w:p>
                          <w:p w14:paraId="44A8AF37" w14:textId="77777777" w:rsidR="009C493B" w:rsidRPr="005168AF" w:rsidRDefault="009C493B" w:rsidP="00AC3FC2">
                            <w:pPr>
                              <w:pStyle w:val="BodyText03"/>
                            </w:pPr>
                          </w:p>
                          <w:p w14:paraId="1656B7B6" w14:textId="77777777" w:rsidR="009C493B" w:rsidRPr="005168AF" w:rsidRDefault="009C493B" w:rsidP="00AC3FC2">
                            <w:pPr>
                              <w:pStyle w:val="BodyText03"/>
                            </w:pPr>
                          </w:p>
                          <w:p w14:paraId="17D275B8" w14:textId="77777777" w:rsidR="009C493B" w:rsidRPr="005168AF" w:rsidRDefault="009C493B" w:rsidP="00AC3FC2">
                            <w:pPr>
                              <w:pStyle w:val="BodyText03"/>
                            </w:pPr>
                          </w:p>
                          <w:p w14:paraId="7FFADAF2" w14:textId="77777777" w:rsidR="009C493B" w:rsidRPr="005168AF" w:rsidRDefault="009C493B" w:rsidP="00AC3FC2">
                            <w:pPr>
                              <w:pStyle w:val="BodyText03"/>
                            </w:pPr>
                          </w:p>
                          <w:p w14:paraId="55AE8494" w14:textId="77777777" w:rsidR="009C493B" w:rsidRPr="005168AF" w:rsidRDefault="009C493B" w:rsidP="00AC3FC2">
                            <w:pPr>
                              <w:pStyle w:val="BodyText03"/>
                            </w:pPr>
                          </w:p>
                          <w:p w14:paraId="2320F59D" w14:textId="77777777" w:rsidR="009C493B" w:rsidRPr="005168AF" w:rsidRDefault="009C493B" w:rsidP="00AC3FC2">
                            <w:pPr>
                              <w:pStyle w:val="BodyText03"/>
                            </w:pPr>
                          </w:p>
                          <w:p w14:paraId="427B4554" w14:textId="77777777" w:rsidR="009C493B" w:rsidRPr="005168AF" w:rsidRDefault="009C493B" w:rsidP="00AC3FC2">
                            <w:pPr>
                              <w:pStyle w:val="BodyText03"/>
                            </w:pPr>
                          </w:p>
                          <w:p w14:paraId="0E1F7153" w14:textId="77777777" w:rsidR="009C493B" w:rsidRPr="005168AF" w:rsidRDefault="009C493B" w:rsidP="00AC3FC2">
                            <w:pPr>
                              <w:pStyle w:val="BodyText03"/>
                            </w:pPr>
                          </w:p>
                          <w:p w14:paraId="674B2D67" w14:textId="77777777" w:rsidR="009C493B" w:rsidRPr="005168AF" w:rsidRDefault="009C493B" w:rsidP="00AC3FC2">
                            <w:pPr>
                              <w:pStyle w:val="BodyText03"/>
                            </w:pPr>
                          </w:p>
                          <w:p w14:paraId="4A19C7B9" w14:textId="77777777" w:rsidR="009C493B" w:rsidRPr="005168AF" w:rsidRDefault="009C493B" w:rsidP="00AC3FC2">
                            <w:pPr>
                              <w:pStyle w:val="BodyText03"/>
                            </w:pPr>
                          </w:p>
                          <w:p w14:paraId="5A0FCEFC" w14:textId="77777777" w:rsidR="009C493B" w:rsidRPr="005168AF" w:rsidRDefault="009C493B" w:rsidP="00AC3FC2">
                            <w:pPr>
                              <w:pStyle w:val="BodyText03"/>
                            </w:pPr>
                          </w:p>
                          <w:p w14:paraId="2B847E07" w14:textId="77777777" w:rsidR="009C493B" w:rsidRPr="005168AF" w:rsidRDefault="009C493B" w:rsidP="00AC3FC2">
                            <w:pPr>
                              <w:pStyle w:val="BodyText03"/>
                            </w:pPr>
                          </w:p>
                          <w:p w14:paraId="14E39C46" w14:textId="77777777" w:rsidR="009C493B" w:rsidRPr="005168AF" w:rsidRDefault="009C493B" w:rsidP="00AC3FC2">
                            <w:pPr>
                              <w:pStyle w:val="BodyText03"/>
                            </w:pPr>
                          </w:p>
                          <w:p w14:paraId="7AEEF913" w14:textId="77777777" w:rsidR="009C493B" w:rsidRPr="005168AF" w:rsidRDefault="009C493B" w:rsidP="00AC3FC2">
                            <w:pPr>
                              <w:pStyle w:val="BodyText03"/>
                            </w:pPr>
                          </w:p>
                          <w:p w14:paraId="3CD65154" w14:textId="77777777" w:rsidR="009C493B" w:rsidRPr="005168AF" w:rsidRDefault="009C493B" w:rsidP="00AC3FC2">
                            <w:pPr>
                              <w:pStyle w:val="BodyText03"/>
                            </w:pPr>
                          </w:p>
                          <w:p w14:paraId="04FACE13" w14:textId="77777777" w:rsidR="009C493B" w:rsidRPr="005168AF" w:rsidRDefault="009C493B" w:rsidP="00AC3FC2">
                            <w:pPr>
                              <w:pStyle w:val="BodyText03"/>
                            </w:pPr>
                          </w:p>
                          <w:p w14:paraId="24C0581D" w14:textId="77777777" w:rsidR="009C493B" w:rsidRPr="005168AF" w:rsidRDefault="009C493B" w:rsidP="00AC3FC2">
                            <w:pPr>
                              <w:pStyle w:val="BodyText03"/>
                            </w:pPr>
                          </w:p>
                          <w:p w14:paraId="020126A2" w14:textId="77777777" w:rsidR="009C493B" w:rsidRPr="005168AF" w:rsidRDefault="009C493B" w:rsidP="00AC3FC2">
                            <w:pPr>
                              <w:pStyle w:val="BodyText03"/>
                            </w:pPr>
                          </w:p>
                          <w:p w14:paraId="0133BD04" w14:textId="77777777" w:rsidR="009C493B" w:rsidRPr="005168AF" w:rsidRDefault="009C493B" w:rsidP="00AC3FC2">
                            <w:pPr>
                              <w:pStyle w:val="BodyText03"/>
                            </w:pPr>
                          </w:p>
                          <w:p w14:paraId="38E703B8" w14:textId="77777777" w:rsidR="009C493B" w:rsidRPr="005168AF" w:rsidRDefault="009C493B" w:rsidP="00AC3FC2">
                            <w:pPr>
                              <w:pStyle w:val="BodyText03"/>
                            </w:pPr>
                          </w:p>
                          <w:p w14:paraId="11867C56" w14:textId="77777777" w:rsidR="009C493B" w:rsidRPr="005168AF" w:rsidRDefault="009C493B" w:rsidP="00AC3FC2">
                            <w:pPr>
                              <w:pStyle w:val="BodyText03"/>
                            </w:pPr>
                          </w:p>
                          <w:p w14:paraId="6F5CB573" w14:textId="77777777" w:rsidR="009C493B" w:rsidRPr="005168AF" w:rsidRDefault="009C493B" w:rsidP="00AC3FC2">
                            <w:pPr>
                              <w:pStyle w:val="BodyText03"/>
                            </w:pPr>
                          </w:p>
                          <w:p w14:paraId="52A9DE2F" w14:textId="77777777" w:rsidR="009C493B" w:rsidRPr="005168AF" w:rsidRDefault="009C493B" w:rsidP="00AC3FC2">
                            <w:pPr>
                              <w:pStyle w:val="BodyText03"/>
                            </w:pPr>
                          </w:p>
                          <w:p w14:paraId="59BD9002" w14:textId="77777777" w:rsidR="009C493B" w:rsidRPr="005168AF" w:rsidRDefault="009C493B" w:rsidP="00AC3FC2">
                            <w:pPr>
                              <w:pStyle w:val="BodyText03"/>
                            </w:pPr>
                          </w:p>
                          <w:p w14:paraId="584A7BE2" w14:textId="77777777" w:rsidR="009C493B" w:rsidRPr="005168AF" w:rsidRDefault="009C493B" w:rsidP="00AC3FC2">
                            <w:pPr>
                              <w:pStyle w:val="BodyText03"/>
                            </w:pPr>
                          </w:p>
                          <w:p w14:paraId="3C7F812B" w14:textId="77777777" w:rsidR="009C493B" w:rsidRPr="005168AF" w:rsidRDefault="009C493B" w:rsidP="00AC3FC2">
                            <w:pPr>
                              <w:pStyle w:val="BodyText03"/>
                            </w:pPr>
                          </w:p>
                          <w:p w14:paraId="028B0FF6" w14:textId="77777777" w:rsidR="009C493B" w:rsidRPr="005168AF" w:rsidRDefault="009C493B" w:rsidP="00AC3FC2">
                            <w:pPr>
                              <w:pStyle w:val="BodyText03"/>
                            </w:pPr>
                          </w:p>
                          <w:p w14:paraId="2BF012D5" w14:textId="77777777" w:rsidR="009C493B" w:rsidRPr="005168AF" w:rsidRDefault="009C493B" w:rsidP="00AC3FC2">
                            <w:pPr>
                              <w:pStyle w:val="BodyText03"/>
                            </w:pPr>
                          </w:p>
                          <w:p w14:paraId="340F2D47" w14:textId="77777777" w:rsidR="009C493B" w:rsidRPr="005168AF" w:rsidRDefault="009C493B" w:rsidP="00AC3FC2">
                            <w:pPr>
                              <w:pStyle w:val="BodyText03"/>
                            </w:pPr>
                          </w:p>
                          <w:p w14:paraId="4548DA9A" w14:textId="77777777" w:rsidR="009C493B" w:rsidRPr="005168AF" w:rsidRDefault="009C493B" w:rsidP="00AC3FC2">
                            <w:pPr>
                              <w:pStyle w:val="BodyText03"/>
                            </w:pPr>
                          </w:p>
                          <w:p w14:paraId="16F72FAC" w14:textId="77777777" w:rsidR="009C493B" w:rsidRPr="005168AF" w:rsidRDefault="009C493B" w:rsidP="00AC3FC2">
                            <w:pPr>
                              <w:pStyle w:val="BodyText03"/>
                            </w:pPr>
                          </w:p>
                          <w:p w14:paraId="23EC9847" w14:textId="77777777" w:rsidR="009C493B" w:rsidRPr="005168AF" w:rsidRDefault="009C493B" w:rsidP="00AC3FC2">
                            <w:pPr>
                              <w:pStyle w:val="BodyText03"/>
                            </w:pPr>
                          </w:p>
                          <w:p w14:paraId="469A9783" w14:textId="77777777" w:rsidR="009C493B" w:rsidRPr="005168AF" w:rsidRDefault="009C493B" w:rsidP="00AC3FC2">
                            <w:pPr>
                              <w:pStyle w:val="BodyText03"/>
                            </w:pPr>
                          </w:p>
                          <w:p w14:paraId="33B34D83" w14:textId="77777777" w:rsidR="009C493B" w:rsidRPr="005168AF" w:rsidRDefault="009C493B" w:rsidP="00AC3FC2">
                            <w:pPr>
                              <w:pStyle w:val="BodyText03"/>
                            </w:pPr>
                          </w:p>
                          <w:p w14:paraId="00B17B07" w14:textId="77777777" w:rsidR="009C493B" w:rsidRPr="005168AF" w:rsidRDefault="009C493B" w:rsidP="00AC3FC2">
                            <w:pPr>
                              <w:pStyle w:val="BodyText03"/>
                            </w:pPr>
                          </w:p>
                          <w:p w14:paraId="33C96641" w14:textId="77777777" w:rsidR="009C493B" w:rsidRPr="005168AF" w:rsidRDefault="009C493B" w:rsidP="00AC3FC2">
                            <w:pPr>
                              <w:pStyle w:val="BodyText03"/>
                            </w:pPr>
                          </w:p>
                          <w:p w14:paraId="5064939F" w14:textId="77777777" w:rsidR="009C493B" w:rsidRPr="005168AF" w:rsidRDefault="009C493B" w:rsidP="00AC3FC2">
                            <w:pPr>
                              <w:pStyle w:val="BodyText03"/>
                            </w:pPr>
                          </w:p>
                          <w:p w14:paraId="3D800F18" w14:textId="77777777" w:rsidR="009C493B" w:rsidRPr="005168AF" w:rsidRDefault="009C493B" w:rsidP="00AC3FC2">
                            <w:pPr>
                              <w:pStyle w:val="BodyText03"/>
                            </w:pPr>
                          </w:p>
                          <w:p w14:paraId="74CFE315" w14:textId="77777777" w:rsidR="009C493B" w:rsidRPr="005168AF" w:rsidRDefault="009C493B" w:rsidP="00AC3FC2">
                            <w:pPr>
                              <w:pStyle w:val="BodyText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EAB4" id="Text Box 32" o:spid="_x0000_s1047" type="#_x0000_t202" style="position:absolute;margin-left:150pt;margin-top:313.5pt;width:330pt;height:21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7hSwIAAFA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" filled="f" stroked="f">
                <v:textbox>
                  <w:txbxContent>
                    <w:p w14:paraId="194C6621" w14:textId="77777777" w:rsidR="009C493B" w:rsidRPr="00586559" w:rsidRDefault="009C493B" w:rsidP="00AC3FC2">
                      <w:pPr>
                        <w:pStyle w:val="BodyText03"/>
                        <w:rPr>
                          <w:lang w:val="es-MX"/>
                        </w:rPr>
                      </w:pPr>
                      <w:r w:rsidRPr="00586559">
                        <w:rPr>
                          <w:b/>
                          <w:lang w:val="es-MX"/>
                        </w:rPr>
                        <w:t>Deborrah Ramirez – Director</w:t>
                      </w:r>
                      <w:r w:rsidRPr="00586559">
                        <w:rPr>
                          <w:b/>
                          <w:lang w:val="es-MX"/>
                        </w:rPr>
                        <w:tab/>
                      </w:r>
                      <w:r w:rsidRPr="00586559">
                        <w:rPr>
                          <w:lang w:val="es-MX"/>
                        </w:rPr>
                        <w:t xml:space="preserve">860-292-5725 </w:t>
                      </w:r>
                      <w:r w:rsidRPr="00586559">
                        <w:rPr>
                          <w:lang w:val="es-MX"/>
                        </w:rPr>
                        <w:tab/>
                      </w:r>
                      <w:hyperlink r:id="rId32" w:history="1">
                        <w:r w:rsidRPr="00586559">
                          <w:rPr>
                            <w:rStyle w:val="Hyperlink"/>
                            <w:lang w:val="es-MX"/>
                          </w:rPr>
                          <w:t>dramirez@wlps.org</w:t>
                        </w:r>
                      </w:hyperlink>
                    </w:p>
                    <w:p w14:paraId="22F6C3CD" w14:textId="77777777" w:rsidR="009C493B" w:rsidRPr="00114D65" w:rsidRDefault="009C493B" w:rsidP="00AC3FC2">
                      <w:pPr>
                        <w:pStyle w:val="BodyText03"/>
                        <w:rPr>
                          <w:b/>
                        </w:rPr>
                      </w:pPr>
                      <w:r w:rsidRPr="00114D65">
                        <w:rPr>
                          <w:b/>
                        </w:rPr>
                        <w:t>Last names: S-Z</w:t>
                      </w:r>
                    </w:p>
                    <w:p w14:paraId="6FC251B5" w14:textId="77777777" w:rsidR="009C493B" w:rsidRDefault="009C493B" w:rsidP="00AC3FC2">
                      <w:pPr>
                        <w:pStyle w:val="BodyText03"/>
                      </w:pPr>
                    </w:p>
                    <w:p w14:paraId="0CC57C7A" w14:textId="77777777" w:rsidR="009C493B" w:rsidRDefault="009C493B" w:rsidP="00AC3FC2">
                      <w:pPr>
                        <w:pStyle w:val="BodyText03"/>
                      </w:pPr>
                      <w:r w:rsidRPr="00393898">
                        <w:rPr>
                          <w:b/>
                        </w:rPr>
                        <w:t xml:space="preserve">Kristen Smith </w:t>
                      </w:r>
                      <w:r>
                        <w:rPr>
                          <w:b/>
                        </w:rPr>
                        <w:t>–</w:t>
                      </w:r>
                      <w:r w:rsidRPr="00393898">
                        <w:rPr>
                          <w:b/>
                        </w:rPr>
                        <w:t xml:space="preserve"> Counselor</w:t>
                      </w:r>
                      <w:r>
                        <w:rPr>
                          <w:b/>
                        </w:rPr>
                        <w:tab/>
                      </w:r>
                      <w:r>
                        <w:t>860-292-5739</w:t>
                      </w:r>
                      <w:r>
                        <w:tab/>
                      </w:r>
                      <w:hyperlink r:id="rId33" w:history="1">
                        <w:r w:rsidRPr="0087040F">
                          <w:rPr>
                            <w:rStyle w:val="Hyperlink"/>
                          </w:rPr>
                          <w:t>ksmith@wlps.org</w:t>
                        </w:r>
                      </w:hyperlink>
                    </w:p>
                    <w:p w14:paraId="0F450135" w14:textId="77777777" w:rsidR="009C493B" w:rsidRPr="00114D65" w:rsidRDefault="009C493B" w:rsidP="00AC3FC2">
                      <w:pPr>
                        <w:pStyle w:val="BodyText03"/>
                        <w:rPr>
                          <w:b/>
                        </w:rPr>
                      </w:pPr>
                      <w:r w:rsidRPr="00114D65">
                        <w:rPr>
                          <w:b/>
                        </w:rPr>
                        <w:t>Last names: A-G</w:t>
                      </w:r>
                    </w:p>
                    <w:p w14:paraId="654BFA29" w14:textId="77777777" w:rsidR="009C493B" w:rsidRDefault="009C493B" w:rsidP="00AC3FC2">
                      <w:pPr>
                        <w:pStyle w:val="BodyText03"/>
                      </w:pPr>
                    </w:p>
                    <w:p w14:paraId="1916C948" w14:textId="3B4C9593" w:rsidR="005A5D66" w:rsidRDefault="005A5D66" w:rsidP="00AC3FC2">
                      <w:pPr>
                        <w:pStyle w:val="BodyText03"/>
                      </w:pPr>
                      <w:r>
                        <w:rPr>
                          <w:b/>
                        </w:rPr>
                        <w:t>Antoinette Grant</w:t>
                      </w:r>
                      <w:r w:rsidR="004D42FA">
                        <w:rPr>
                          <w:b/>
                        </w:rPr>
                        <w:t xml:space="preserve"> – Counselor </w:t>
                      </w:r>
                      <w:r>
                        <w:rPr>
                          <w:b/>
                        </w:rPr>
                        <w:t xml:space="preserve">      </w:t>
                      </w:r>
                      <w:r w:rsidR="009C493B">
                        <w:t xml:space="preserve">860-292-5748  </w:t>
                      </w:r>
                      <w:r w:rsidR="00BF67AB">
                        <w:tab/>
                      </w:r>
                      <w:hyperlink r:id="rId34" w:history="1">
                        <w:r w:rsidR="00BF67AB" w:rsidRPr="00C40AB4">
                          <w:rPr>
                            <w:rStyle w:val="Hyperlink"/>
                          </w:rPr>
                          <w:t>agrant@wlps.og</w:t>
                        </w:r>
                      </w:hyperlink>
                    </w:p>
                    <w:p w14:paraId="6B8630BD" w14:textId="77777777" w:rsidR="009C493B" w:rsidRPr="00114D65" w:rsidRDefault="009C493B" w:rsidP="00AC3FC2">
                      <w:pPr>
                        <w:pStyle w:val="BodyText03"/>
                        <w:rPr>
                          <w:b/>
                        </w:rPr>
                      </w:pPr>
                      <w:r w:rsidRPr="00114D65">
                        <w:rPr>
                          <w:b/>
                        </w:rPr>
                        <w:t>Last names: H-R</w:t>
                      </w:r>
                    </w:p>
                    <w:p w14:paraId="1608B7C7" w14:textId="77777777" w:rsidR="009C493B" w:rsidRDefault="009C493B" w:rsidP="00AC3FC2">
                      <w:pPr>
                        <w:pStyle w:val="BodyText03"/>
                      </w:pPr>
                    </w:p>
                    <w:p w14:paraId="677EFD2C" w14:textId="77777777" w:rsidR="009C493B" w:rsidRDefault="009C493B" w:rsidP="00AC3FC2">
                      <w:pPr>
                        <w:pStyle w:val="BodyText03"/>
                        <w:rPr>
                          <w:b/>
                        </w:rPr>
                      </w:pPr>
                      <w:r w:rsidRPr="00393898">
                        <w:rPr>
                          <w:b/>
                        </w:rPr>
                        <w:t xml:space="preserve">Allison Nelson – </w:t>
                      </w:r>
                    </w:p>
                    <w:p w14:paraId="0DC35D73" w14:textId="77777777" w:rsidR="009C493B" w:rsidRDefault="009C493B" w:rsidP="00AC3FC2">
                      <w:pPr>
                        <w:pStyle w:val="BodyText03"/>
                      </w:pPr>
                      <w:r w:rsidRPr="00393898">
                        <w:rPr>
                          <w:b/>
                        </w:rPr>
                        <w:t>Transition Coordinator</w:t>
                      </w:r>
                      <w:r>
                        <w:rPr>
                          <w:b/>
                        </w:rPr>
                        <w:tab/>
                      </w:r>
                      <w:r>
                        <w:rPr>
                          <w:b/>
                        </w:rPr>
                        <w:tab/>
                      </w:r>
                      <w:r>
                        <w:t>860-292-5881</w:t>
                      </w:r>
                      <w:r>
                        <w:tab/>
                      </w:r>
                      <w:hyperlink r:id="rId35" w:history="1">
                        <w:r w:rsidRPr="0087040F">
                          <w:rPr>
                            <w:rStyle w:val="Hyperlink"/>
                          </w:rPr>
                          <w:t>anelson@wlps.org</w:t>
                        </w:r>
                      </w:hyperlink>
                    </w:p>
                    <w:p w14:paraId="1AE4BDCD" w14:textId="77777777" w:rsidR="009C493B" w:rsidRDefault="009C493B" w:rsidP="00AC3FC2">
                      <w:pPr>
                        <w:pStyle w:val="BodyText03"/>
                      </w:pPr>
                    </w:p>
                    <w:p w14:paraId="54521DB7" w14:textId="72F647CA" w:rsidR="009C493B" w:rsidRDefault="009C493B" w:rsidP="00AC3FC2">
                      <w:pPr>
                        <w:pStyle w:val="BodyText03"/>
                      </w:pPr>
                      <w:r w:rsidRPr="00393898">
                        <w:rPr>
                          <w:b/>
                        </w:rPr>
                        <w:t xml:space="preserve">Emily Owens </w:t>
                      </w:r>
                      <w:r>
                        <w:rPr>
                          <w:b/>
                        </w:rPr>
                        <w:t>–</w:t>
                      </w:r>
                      <w:r w:rsidRPr="00393898">
                        <w:rPr>
                          <w:b/>
                        </w:rPr>
                        <w:t xml:space="preserve"> Psychologist</w:t>
                      </w:r>
                      <w:r>
                        <w:rPr>
                          <w:b/>
                        </w:rPr>
                        <w:tab/>
                      </w:r>
                      <w:r w:rsidRPr="00393898">
                        <w:t>860-292-57</w:t>
                      </w:r>
                      <w:r w:rsidR="00570DBF">
                        <w:t>26</w:t>
                      </w:r>
                      <w:r>
                        <w:tab/>
                      </w:r>
                      <w:hyperlink r:id="rId36" w:history="1">
                        <w:r w:rsidRPr="0087040F">
                          <w:rPr>
                            <w:rStyle w:val="Hyperlink"/>
                          </w:rPr>
                          <w:t>eowens@wlps.org</w:t>
                        </w:r>
                      </w:hyperlink>
                    </w:p>
                    <w:p w14:paraId="6D4AD0D1" w14:textId="77777777" w:rsidR="009C493B" w:rsidRDefault="009C493B" w:rsidP="00AC3FC2">
                      <w:pPr>
                        <w:pStyle w:val="BodyText03"/>
                      </w:pPr>
                    </w:p>
                    <w:p w14:paraId="6A39CBDF" w14:textId="606EBE8F" w:rsidR="009C493B" w:rsidRDefault="009C493B" w:rsidP="00AC3FC2">
                      <w:pPr>
                        <w:pStyle w:val="BodyText03"/>
                      </w:pPr>
                      <w:r w:rsidRPr="00393898">
                        <w:rPr>
                          <w:b/>
                        </w:rPr>
                        <w:t>Jeanne Russo – Social Worker</w:t>
                      </w:r>
                      <w:r>
                        <w:tab/>
                        <w:t>860-292-57</w:t>
                      </w:r>
                      <w:r w:rsidR="00570DBF">
                        <w:t>18</w:t>
                      </w:r>
                      <w:r>
                        <w:tab/>
                      </w:r>
                      <w:hyperlink r:id="rId37" w:history="1">
                        <w:r w:rsidRPr="0087040F">
                          <w:rPr>
                            <w:rStyle w:val="Hyperlink"/>
                          </w:rPr>
                          <w:t>jrusso@wlps.org</w:t>
                        </w:r>
                      </w:hyperlink>
                    </w:p>
                    <w:p w14:paraId="464F2438" w14:textId="77777777" w:rsidR="009C493B" w:rsidRPr="00393898" w:rsidRDefault="009C493B" w:rsidP="00AC3FC2">
                      <w:pPr>
                        <w:pStyle w:val="BodyText03"/>
                        <w:rPr>
                          <w:b/>
                        </w:rPr>
                      </w:pPr>
                    </w:p>
                    <w:p w14:paraId="652D5BFF" w14:textId="02F42ABC" w:rsidR="009C493B" w:rsidRDefault="00236413" w:rsidP="00AC3FC2">
                      <w:pPr>
                        <w:pStyle w:val="BodyText03"/>
                      </w:pPr>
                      <w:r>
                        <w:rPr>
                          <w:b/>
                        </w:rPr>
                        <w:t>Jodi Zaine - Secretary</w:t>
                      </w:r>
                      <w:r w:rsidR="009C493B">
                        <w:rPr>
                          <w:b/>
                        </w:rPr>
                        <w:tab/>
                      </w:r>
                      <w:r w:rsidR="009C493B">
                        <w:rPr>
                          <w:b/>
                        </w:rPr>
                        <w:tab/>
                      </w:r>
                      <w:r w:rsidR="009C493B">
                        <w:t>860-292-57</w:t>
                      </w:r>
                      <w:r w:rsidR="00570DBF">
                        <w:t>17</w:t>
                      </w:r>
                      <w:r w:rsidR="009C493B">
                        <w:tab/>
                      </w:r>
                      <w:hyperlink r:id="rId38" w:history="1">
                        <w:r w:rsidR="009C493B" w:rsidRPr="0087040F">
                          <w:rPr>
                            <w:rStyle w:val="Hyperlink"/>
                          </w:rPr>
                          <w:t>jzaine@wlps.org</w:t>
                        </w:r>
                      </w:hyperlink>
                    </w:p>
                    <w:p w14:paraId="182F35CF" w14:textId="77777777" w:rsidR="009C493B" w:rsidRPr="00393898" w:rsidRDefault="009C493B" w:rsidP="00AC3FC2">
                      <w:pPr>
                        <w:pStyle w:val="BodyText03"/>
                      </w:pPr>
                    </w:p>
                    <w:p w14:paraId="662FF673" w14:textId="77777777" w:rsidR="009C493B" w:rsidRPr="005168AF" w:rsidRDefault="009C493B" w:rsidP="00AC3FC2">
                      <w:pPr>
                        <w:pStyle w:val="BodyText03"/>
                      </w:pPr>
                    </w:p>
                    <w:p w14:paraId="590E9914" w14:textId="77777777" w:rsidR="009C493B" w:rsidRPr="005168AF" w:rsidRDefault="009C493B" w:rsidP="00AC3FC2">
                      <w:pPr>
                        <w:pStyle w:val="BodyText03"/>
                      </w:pPr>
                    </w:p>
                    <w:p w14:paraId="20138569" w14:textId="77777777" w:rsidR="009C493B" w:rsidRPr="005168AF" w:rsidRDefault="009C493B" w:rsidP="00AC3FC2">
                      <w:pPr>
                        <w:pStyle w:val="BodyText03"/>
                      </w:pPr>
                    </w:p>
                    <w:p w14:paraId="27F1CB43" w14:textId="77777777" w:rsidR="009C493B" w:rsidRPr="005168AF" w:rsidRDefault="009C493B" w:rsidP="00AC3FC2">
                      <w:pPr>
                        <w:pStyle w:val="BodyText03"/>
                      </w:pPr>
                    </w:p>
                    <w:p w14:paraId="020F9313" w14:textId="77777777" w:rsidR="009C493B" w:rsidRPr="005168AF" w:rsidRDefault="009C493B" w:rsidP="00AC3FC2">
                      <w:pPr>
                        <w:pStyle w:val="BodyText03"/>
                      </w:pPr>
                    </w:p>
                    <w:p w14:paraId="2A89E931" w14:textId="77777777" w:rsidR="009C493B" w:rsidRPr="005168AF" w:rsidRDefault="009C493B" w:rsidP="00AC3FC2">
                      <w:pPr>
                        <w:pStyle w:val="BodyText03"/>
                      </w:pPr>
                    </w:p>
                    <w:p w14:paraId="07C3B381" w14:textId="77777777" w:rsidR="009C493B" w:rsidRPr="005168AF" w:rsidRDefault="009C493B" w:rsidP="00AC3FC2">
                      <w:pPr>
                        <w:pStyle w:val="BodyText03"/>
                      </w:pPr>
                    </w:p>
                    <w:p w14:paraId="79CA16E7" w14:textId="77777777" w:rsidR="009C493B" w:rsidRPr="005168AF" w:rsidRDefault="009C493B" w:rsidP="00AC3FC2">
                      <w:pPr>
                        <w:pStyle w:val="BodyText03"/>
                      </w:pPr>
                    </w:p>
                    <w:p w14:paraId="58DDA137" w14:textId="77777777" w:rsidR="009C493B" w:rsidRPr="005168AF" w:rsidRDefault="009C493B" w:rsidP="00AC3FC2">
                      <w:pPr>
                        <w:pStyle w:val="BodyText03"/>
                      </w:pPr>
                    </w:p>
                    <w:p w14:paraId="497E9A37" w14:textId="77777777" w:rsidR="009C493B" w:rsidRPr="005168AF" w:rsidRDefault="009C493B" w:rsidP="00AC3FC2">
                      <w:pPr>
                        <w:pStyle w:val="BodyText03"/>
                      </w:pPr>
                    </w:p>
                    <w:p w14:paraId="18EF04A7" w14:textId="77777777" w:rsidR="009C493B" w:rsidRPr="005168AF" w:rsidRDefault="009C493B" w:rsidP="00AC3FC2">
                      <w:pPr>
                        <w:pStyle w:val="BodyText03"/>
                      </w:pPr>
                    </w:p>
                    <w:p w14:paraId="249237E3" w14:textId="77777777" w:rsidR="009C493B" w:rsidRPr="005168AF" w:rsidRDefault="009C493B" w:rsidP="00AC3FC2">
                      <w:pPr>
                        <w:pStyle w:val="BodyText03"/>
                      </w:pPr>
                    </w:p>
                    <w:p w14:paraId="1876C24E" w14:textId="77777777" w:rsidR="009C493B" w:rsidRPr="005168AF" w:rsidRDefault="009C493B" w:rsidP="00AC3FC2">
                      <w:pPr>
                        <w:pStyle w:val="BodyText03"/>
                      </w:pPr>
                    </w:p>
                    <w:p w14:paraId="1F08DEB7" w14:textId="77777777" w:rsidR="009C493B" w:rsidRPr="005168AF" w:rsidRDefault="009C493B" w:rsidP="00AC3FC2">
                      <w:pPr>
                        <w:pStyle w:val="BodyText03"/>
                      </w:pPr>
                    </w:p>
                    <w:p w14:paraId="3254C4AF" w14:textId="77777777" w:rsidR="009C493B" w:rsidRPr="005168AF" w:rsidRDefault="009C493B" w:rsidP="00AC3FC2">
                      <w:pPr>
                        <w:pStyle w:val="BodyText03"/>
                      </w:pPr>
                    </w:p>
                    <w:p w14:paraId="790A3BDF" w14:textId="77777777" w:rsidR="009C493B" w:rsidRPr="005168AF" w:rsidRDefault="009C493B" w:rsidP="00AC3FC2">
                      <w:pPr>
                        <w:pStyle w:val="BodyText03"/>
                      </w:pPr>
                    </w:p>
                    <w:p w14:paraId="18A7D319" w14:textId="77777777" w:rsidR="009C493B" w:rsidRPr="005168AF" w:rsidRDefault="009C493B" w:rsidP="00AC3FC2">
                      <w:pPr>
                        <w:pStyle w:val="BodyText03"/>
                      </w:pPr>
                    </w:p>
                    <w:p w14:paraId="795A2DEF" w14:textId="77777777" w:rsidR="009C493B" w:rsidRPr="005168AF" w:rsidRDefault="009C493B" w:rsidP="00AC3FC2">
                      <w:pPr>
                        <w:pStyle w:val="BodyText03"/>
                      </w:pPr>
                    </w:p>
                    <w:p w14:paraId="13A13173" w14:textId="77777777" w:rsidR="009C493B" w:rsidRPr="005168AF" w:rsidRDefault="009C493B" w:rsidP="00AC3FC2">
                      <w:pPr>
                        <w:pStyle w:val="BodyText03"/>
                      </w:pPr>
                    </w:p>
                    <w:p w14:paraId="29F2B390" w14:textId="77777777" w:rsidR="009C493B" w:rsidRPr="005168AF" w:rsidRDefault="009C493B" w:rsidP="00AC3FC2">
                      <w:pPr>
                        <w:pStyle w:val="BodyText03"/>
                      </w:pPr>
                    </w:p>
                    <w:p w14:paraId="5EDF6A49" w14:textId="77777777" w:rsidR="009C493B" w:rsidRPr="005168AF" w:rsidRDefault="009C493B" w:rsidP="00AC3FC2">
                      <w:pPr>
                        <w:pStyle w:val="BodyText03"/>
                      </w:pPr>
                    </w:p>
                    <w:p w14:paraId="3BFD5D98" w14:textId="77777777" w:rsidR="009C493B" w:rsidRPr="005168AF" w:rsidRDefault="009C493B" w:rsidP="00AC3FC2">
                      <w:pPr>
                        <w:pStyle w:val="BodyText03"/>
                      </w:pPr>
                    </w:p>
                    <w:p w14:paraId="01FC595A" w14:textId="77777777" w:rsidR="009C493B" w:rsidRPr="005168AF" w:rsidRDefault="009C493B" w:rsidP="00AC3FC2">
                      <w:pPr>
                        <w:pStyle w:val="BodyText03"/>
                      </w:pPr>
                    </w:p>
                    <w:p w14:paraId="48FC8FF6" w14:textId="77777777" w:rsidR="009C493B" w:rsidRPr="005168AF" w:rsidRDefault="009C493B" w:rsidP="00AC3FC2">
                      <w:pPr>
                        <w:pStyle w:val="BodyText03"/>
                      </w:pPr>
                    </w:p>
                    <w:p w14:paraId="1C2BA80A" w14:textId="77777777" w:rsidR="009C493B" w:rsidRPr="005168AF" w:rsidRDefault="009C493B" w:rsidP="00AC3FC2">
                      <w:pPr>
                        <w:pStyle w:val="BodyText03"/>
                      </w:pPr>
                    </w:p>
                    <w:p w14:paraId="51DA3FAE" w14:textId="77777777" w:rsidR="009C493B" w:rsidRPr="005168AF" w:rsidRDefault="009C493B" w:rsidP="00AC3FC2">
                      <w:pPr>
                        <w:pStyle w:val="BodyText03"/>
                      </w:pPr>
                    </w:p>
                    <w:p w14:paraId="3CC9CAF5" w14:textId="77777777" w:rsidR="009C493B" w:rsidRPr="005168AF" w:rsidRDefault="009C493B" w:rsidP="00AC3FC2">
                      <w:pPr>
                        <w:pStyle w:val="BodyText03"/>
                      </w:pPr>
                    </w:p>
                    <w:p w14:paraId="247BDD31" w14:textId="77777777" w:rsidR="009C493B" w:rsidRPr="005168AF" w:rsidRDefault="009C493B" w:rsidP="00AC3FC2">
                      <w:pPr>
                        <w:pStyle w:val="BodyText03"/>
                      </w:pPr>
                    </w:p>
                    <w:p w14:paraId="3EE15F84" w14:textId="77777777" w:rsidR="009C493B" w:rsidRPr="005168AF" w:rsidRDefault="009C493B" w:rsidP="00AC3FC2">
                      <w:pPr>
                        <w:pStyle w:val="BodyText03"/>
                      </w:pPr>
                    </w:p>
                    <w:p w14:paraId="671A2610" w14:textId="77777777" w:rsidR="009C493B" w:rsidRPr="005168AF" w:rsidRDefault="009C493B" w:rsidP="00AC3FC2">
                      <w:pPr>
                        <w:pStyle w:val="BodyText03"/>
                      </w:pPr>
                    </w:p>
                    <w:p w14:paraId="71332F37" w14:textId="77777777" w:rsidR="009C493B" w:rsidRPr="005168AF" w:rsidRDefault="009C493B" w:rsidP="00AC3FC2">
                      <w:pPr>
                        <w:pStyle w:val="BodyText03"/>
                      </w:pPr>
                    </w:p>
                    <w:p w14:paraId="53A75767" w14:textId="77777777" w:rsidR="009C493B" w:rsidRPr="005168AF" w:rsidRDefault="009C493B" w:rsidP="00AC3FC2">
                      <w:pPr>
                        <w:pStyle w:val="BodyText03"/>
                      </w:pPr>
                    </w:p>
                    <w:p w14:paraId="55D0DF29" w14:textId="77777777" w:rsidR="009C493B" w:rsidRPr="005168AF" w:rsidRDefault="009C493B" w:rsidP="00AC3FC2">
                      <w:pPr>
                        <w:pStyle w:val="BodyText03"/>
                      </w:pPr>
                    </w:p>
                    <w:p w14:paraId="490E1271" w14:textId="77777777" w:rsidR="009C493B" w:rsidRPr="005168AF" w:rsidRDefault="009C493B" w:rsidP="00AC3FC2">
                      <w:pPr>
                        <w:pStyle w:val="BodyText03"/>
                      </w:pPr>
                    </w:p>
                    <w:p w14:paraId="3BE65E21" w14:textId="77777777" w:rsidR="009C493B" w:rsidRPr="005168AF" w:rsidRDefault="009C493B" w:rsidP="00AC3FC2">
                      <w:pPr>
                        <w:pStyle w:val="BodyText03"/>
                      </w:pPr>
                    </w:p>
                    <w:p w14:paraId="0FB5F31B" w14:textId="77777777" w:rsidR="009C493B" w:rsidRPr="005168AF" w:rsidRDefault="009C493B" w:rsidP="00AC3FC2">
                      <w:pPr>
                        <w:pStyle w:val="BodyText03"/>
                      </w:pPr>
                    </w:p>
                    <w:p w14:paraId="523C017D" w14:textId="77777777" w:rsidR="009C493B" w:rsidRPr="005168AF" w:rsidRDefault="009C493B" w:rsidP="00AC3FC2">
                      <w:pPr>
                        <w:pStyle w:val="BodyText03"/>
                      </w:pPr>
                    </w:p>
                    <w:p w14:paraId="6311F877" w14:textId="77777777" w:rsidR="009C493B" w:rsidRPr="005168AF" w:rsidRDefault="009C493B" w:rsidP="00AC3FC2">
                      <w:pPr>
                        <w:pStyle w:val="BodyText03"/>
                      </w:pPr>
                    </w:p>
                    <w:p w14:paraId="4375E830" w14:textId="77777777" w:rsidR="009C493B" w:rsidRPr="005168AF" w:rsidRDefault="009C493B" w:rsidP="00AC3FC2">
                      <w:pPr>
                        <w:pStyle w:val="BodyText03"/>
                      </w:pPr>
                    </w:p>
                    <w:p w14:paraId="1D59560D" w14:textId="77777777" w:rsidR="009C493B" w:rsidRPr="005168AF" w:rsidRDefault="009C493B" w:rsidP="00AC3FC2">
                      <w:pPr>
                        <w:pStyle w:val="BodyText03"/>
                      </w:pPr>
                    </w:p>
                    <w:p w14:paraId="0746F7AF" w14:textId="77777777" w:rsidR="009C493B" w:rsidRPr="005168AF" w:rsidRDefault="009C493B" w:rsidP="00AC3FC2">
                      <w:pPr>
                        <w:pStyle w:val="BodyText03"/>
                      </w:pPr>
                    </w:p>
                    <w:p w14:paraId="4898A893" w14:textId="77777777" w:rsidR="009C493B" w:rsidRPr="005168AF" w:rsidRDefault="009C493B" w:rsidP="00AC3FC2">
                      <w:pPr>
                        <w:pStyle w:val="BodyText03"/>
                      </w:pPr>
                    </w:p>
                    <w:p w14:paraId="2387EB7E" w14:textId="77777777" w:rsidR="009C493B" w:rsidRPr="005168AF" w:rsidRDefault="009C493B" w:rsidP="00AC3FC2">
                      <w:pPr>
                        <w:pStyle w:val="BodyText03"/>
                      </w:pPr>
                    </w:p>
                    <w:p w14:paraId="3061FD51" w14:textId="77777777" w:rsidR="009C493B" w:rsidRPr="005168AF" w:rsidRDefault="009C493B" w:rsidP="00AC3FC2">
                      <w:pPr>
                        <w:pStyle w:val="BodyText03"/>
                      </w:pPr>
                    </w:p>
                    <w:p w14:paraId="3A3FDD46" w14:textId="77777777" w:rsidR="009C493B" w:rsidRPr="005168AF" w:rsidRDefault="009C493B" w:rsidP="00AC3FC2">
                      <w:pPr>
                        <w:pStyle w:val="BodyText03"/>
                      </w:pPr>
                    </w:p>
                    <w:p w14:paraId="3F189FE5" w14:textId="77777777" w:rsidR="009C493B" w:rsidRPr="005168AF" w:rsidRDefault="009C493B" w:rsidP="00AC3FC2">
                      <w:pPr>
                        <w:pStyle w:val="BodyText03"/>
                      </w:pPr>
                    </w:p>
                    <w:p w14:paraId="2EBAE963" w14:textId="77777777" w:rsidR="009C493B" w:rsidRPr="005168AF" w:rsidRDefault="009C493B" w:rsidP="00AC3FC2">
                      <w:pPr>
                        <w:pStyle w:val="BodyText03"/>
                      </w:pPr>
                    </w:p>
                    <w:p w14:paraId="53984298" w14:textId="77777777" w:rsidR="009C493B" w:rsidRPr="005168AF" w:rsidRDefault="009C493B" w:rsidP="00AC3FC2">
                      <w:pPr>
                        <w:pStyle w:val="BodyText03"/>
                      </w:pPr>
                    </w:p>
                    <w:p w14:paraId="133FB3F0" w14:textId="77777777" w:rsidR="009C493B" w:rsidRPr="005168AF" w:rsidRDefault="009C493B" w:rsidP="00AC3FC2">
                      <w:pPr>
                        <w:pStyle w:val="BodyText03"/>
                      </w:pPr>
                    </w:p>
                    <w:p w14:paraId="0DE6B530" w14:textId="77777777" w:rsidR="009C493B" w:rsidRPr="005168AF" w:rsidRDefault="009C493B" w:rsidP="00AC3FC2">
                      <w:pPr>
                        <w:pStyle w:val="BodyText03"/>
                      </w:pPr>
                    </w:p>
                    <w:p w14:paraId="66C1B259" w14:textId="77777777" w:rsidR="009C493B" w:rsidRPr="005168AF" w:rsidRDefault="009C493B" w:rsidP="00AC3FC2">
                      <w:pPr>
                        <w:pStyle w:val="BodyText03"/>
                      </w:pPr>
                    </w:p>
                    <w:p w14:paraId="2FE3FE36" w14:textId="77777777" w:rsidR="009C493B" w:rsidRPr="005168AF" w:rsidRDefault="009C493B" w:rsidP="00AC3FC2">
                      <w:pPr>
                        <w:pStyle w:val="BodyText03"/>
                      </w:pPr>
                    </w:p>
                    <w:p w14:paraId="589C3D73" w14:textId="77777777" w:rsidR="009C493B" w:rsidRPr="005168AF" w:rsidRDefault="009C493B" w:rsidP="00AC3FC2">
                      <w:pPr>
                        <w:pStyle w:val="BodyText03"/>
                      </w:pPr>
                    </w:p>
                    <w:p w14:paraId="7CEE4AD4" w14:textId="77777777" w:rsidR="009C493B" w:rsidRPr="005168AF" w:rsidRDefault="009C493B" w:rsidP="00AC3FC2">
                      <w:pPr>
                        <w:pStyle w:val="BodyText03"/>
                      </w:pPr>
                    </w:p>
                    <w:p w14:paraId="5CB98FFD" w14:textId="77777777" w:rsidR="009C493B" w:rsidRPr="005168AF" w:rsidRDefault="009C493B" w:rsidP="00AC3FC2">
                      <w:pPr>
                        <w:pStyle w:val="BodyText03"/>
                      </w:pPr>
                    </w:p>
                    <w:p w14:paraId="55D5C92E" w14:textId="77777777" w:rsidR="009C493B" w:rsidRPr="005168AF" w:rsidRDefault="009C493B" w:rsidP="00AC3FC2">
                      <w:pPr>
                        <w:pStyle w:val="BodyText03"/>
                      </w:pPr>
                    </w:p>
                    <w:p w14:paraId="0593D59D" w14:textId="77777777" w:rsidR="009C493B" w:rsidRPr="005168AF" w:rsidRDefault="009C493B" w:rsidP="00AC3FC2">
                      <w:pPr>
                        <w:pStyle w:val="BodyText03"/>
                      </w:pPr>
                    </w:p>
                    <w:p w14:paraId="13768ABB" w14:textId="77777777" w:rsidR="009C493B" w:rsidRPr="005168AF" w:rsidRDefault="009C493B" w:rsidP="00AC3FC2">
                      <w:pPr>
                        <w:pStyle w:val="BodyText03"/>
                      </w:pPr>
                    </w:p>
                    <w:p w14:paraId="45B4DF3B" w14:textId="77777777" w:rsidR="009C493B" w:rsidRPr="005168AF" w:rsidRDefault="009C493B" w:rsidP="00AC3FC2">
                      <w:pPr>
                        <w:pStyle w:val="BodyText03"/>
                      </w:pPr>
                    </w:p>
                    <w:p w14:paraId="46E4B638" w14:textId="77777777" w:rsidR="009C493B" w:rsidRPr="005168AF" w:rsidRDefault="009C493B" w:rsidP="00AC3FC2">
                      <w:pPr>
                        <w:pStyle w:val="BodyText03"/>
                      </w:pPr>
                    </w:p>
                    <w:p w14:paraId="4F2F6FBD" w14:textId="77777777" w:rsidR="009C493B" w:rsidRPr="005168AF" w:rsidRDefault="009C493B" w:rsidP="00AC3FC2">
                      <w:pPr>
                        <w:pStyle w:val="BodyText03"/>
                      </w:pPr>
                    </w:p>
                    <w:p w14:paraId="69DE86FD" w14:textId="77777777" w:rsidR="009C493B" w:rsidRPr="005168AF" w:rsidRDefault="009C493B" w:rsidP="00AC3FC2">
                      <w:pPr>
                        <w:pStyle w:val="BodyText03"/>
                      </w:pPr>
                    </w:p>
                    <w:p w14:paraId="18ED963E" w14:textId="77777777" w:rsidR="009C493B" w:rsidRPr="005168AF" w:rsidRDefault="009C493B" w:rsidP="00AC3FC2">
                      <w:pPr>
                        <w:pStyle w:val="BodyText03"/>
                      </w:pPr>
                    </w:p>
                    <w:p w14:paraId="6DA98570" w14:textId="77777777" w:rsidR="009C493B" w:rsidRPr="005168AF" w:rsidRDefault="009C493B" w:rsidP="00AC3FC2">
                      <w:pPr>
                        <w:pStyle w:val="BodyText03"/>
                      </w:pPr>
                    </w:p>
                    <w:p w14:paraId="1B710D61" w14:textId="77777777" w:rsidR="009C493B" w:rsidRPr="005168AF" w:rsidRDefault="009C493B" w:rsidP="00AC3FC2">
                      <w:pPr>
                        <w:pStyle w:val="BodyText03"/>
                      </w:pPr>
                    </w:p>
                    <w:p w14:paraId="5B1B0719" w14:textId="77777777" w:rsidR="009C493B" w:rsidRPr="005168AF" w:rsidRDefault="009C493B" w:rsidP="00AC3FC2">
                      <w:pPr>
                        <w:pStyle w:val="BodyText03"/>
                      </w:pPr>
                    </w:p>
                    <w:p w14:paraId="36EC2126" w14:textId="77777777" w:rsidR="009C493B" w:rsidRPr="005168AF" w:rsidRDefault="009C493B" w:rsidP="00AC3FC2">
                      <w:pPr>
                        <w:pStyle w:val="BodyText03"/>
                      </w:pPr>
                    </w:p>
                    <w:p w14:paraId="1BC08B32" w14:textId="77777777" w:rsidR="009C493B" w:rsidRPr="005168AF" w:rsidRDefault="009C493B" w:rsidP="00AC3FC2">
                      <w:pPr>
                        <w:pStyle w:val="BodyText03"/>
                      </w:pPr>
                    </w:p>
                    <w:p w14:paraId="44A8AF37" w14:textId="77777777" w:rsidR="009C493B" w:rsidRPr="005168AF" w:rsidRDefault="009C493B" w:rsidP="00AC3FC2">
                      <w:pPr>
                        <w:pStyle w:val="BodyText03"/>
                      </w:pPr>
                    </w:p>
                    <w:p w14:paraId="1656B7B6" w14:textId="77777777" w:rsidR="009C493B" w:rsidRPr="005168AF" w:rsidRDefault="009C493B" w:rsidP="00AC3FC2">
                      <w:pPr>
                        <w:pStyle w:val="BodyText03"/>
                      </w:pPr>
                    </w:p>
                    <w:p w14:paraId="17D275B8" w14:textId="77777777" w:rsidR="009C493B" w:rsidRPr="005168AF" w:rsidRDefault="009C493B" w:rsidP="00AC3FC2">
                      <w:pPr>
                        <w:pStyle w:val="BodyText03"/>
                      </w:pPr>
                    </w:p>
                    <w:p w14:paraId="7FFADAF2" w14:textId="77777777" w:rsidR="009C493B" w:rsidRPr="005168AF" w:rsidRDefault="009C493B" w:rsidP="00AC3FC2">
                      <w:pPr>
                        <w:pStyle w:val="BodyText03"/>
                      </w:pPr>
                    </w:p>
                    <w:p w14:paraId="55AE8494" w14:textId="77777777" w:rsidR="009C493B" w:rsidRPr="005168AF" w:rsidRDefault="009C493B" w:rsidP="00AC3FC2">
                      <w:pPr>
                        <w:pStyle w:val="BodyText03"/>
                      </w:pPr>
                    </w:p>
                    <w:p w14:paraId="2320F59D" w14:textId="77777777" w:rsidR="009C493B" w:rsidRPr="005168AF" w:rsidRDefault="009C493B" w:rsidP="00AC3FC2">
                      <w:pPr>
                        <w:pStyle w:val="BodyText03"/>
                      </w:pPr>
                    </w:p>
                    <w:p w14:paraId="427B4554" w14:textId="77777777" w:rsidR="009C493B" w:rsidRPr="005168AF" w:rsidRDefault="009C493B" w:rsidP="00AC3FC2">
                      <w:pPr>
                        <w:pStyle w:val="BodyText03"/>
                      </w:pPr>
                    </w:p>
                    <w:p w14:paraId="0E1F7153" w14:textId="77777777" w:rsidR="009C493B" w:rsidRPr="005168AF" w:rsidRDefault="009C493B" w:rsidP="00AC3FC2">
                      <w:pPr>
                        <w:pStyle w:val="BodyText03"/>
                      </w:pPr>
                    </w:p>
                    <w:p w14:paraId="674B2D67" w14:textId="77777777" w:rsidR="009C493B" w:rsidRPr="005168AF" w:rsidRDefault="009C493B" w:rsidP="00AC3FC2">
                      <w:pPr>
                        <w:pStyle w:val="BodyText03"/>
                      </w:pPr>
                    </w:p>
                    <w:p w14:paraId="4A19C7B9" w14:textId="77777777" w:rsidR="009C493B" w:rsidRPr="005168AF" w:rsidRDefault="009C493B" w:rsidP="00AC3FC2">
                      <w:pPr>
                        <w:pStyle w:val="BodyText03"/>
                      </w:pPr>
                    </w:p>
                    <w:p w14:paraId="5A0FCEFC" w14:textId="77777777" w:rsidR="009C493B" w:rsidRPr="005168AF" w:rsidRDefault="009C493B" w:rsidP="00AC3FC2">
                      <w:pPr>
                        <w:pStyle w:val="BodyText03"/>
                      </w:pPr>
                    </w:p>
                    <w:p w14:paraId="2B847E07" w14:textId="77777777" w:rsidR="009C493B" w:rsidRPr="005168AF" w:rsidRDefault="009C493B" w:rsidP="00AC3FC2">
                      <w:pPr>
                        <w:pStyle w:val="BodyText03"/>
                      </w:pPr>
                    </w:p>
                    <w:p w14:paraId="14E39C46" w14:textId="77777777" w:rsidR="009C493B" w:rsidRPr="005168AF" w:rsidRDefault="009C493B" w:rsidP="00AC3FC2">
                      <w:pPr>
                        <w:pStyle w:val="BodyText03"/>
                      </w:pPr>
                    </w:p>
                    <w:p w14:paraId="7AEEF913" w14:textId="77777777" w:rsidR="009C493B" w:rsidRPr="005168AF" w:rsidRDefault="009C493B" w:rsidP="00AC3FC2">
                      <w:pPr>
                        <w:pStyle w:val="BodyText03"/>
                      </w:pPr>
                    </w:p>
                    <w:p w14:paraId="3CD65154" w14:textId="77777777" w:rsidR="009C493B" w:rsidRPr="005168AF" w:rsidRDefault="009C493B" w:rsidP="00AC3FC2">
                      <w:pPr>
                        <w:pStyle w:val="BodyText03"/>
                      </w:pPr>
                    </w:p>
                    <w:p w14:paraId="04FACE13" w14:textId="77777777" w:rsidR="009C493B" w:rsidRPr="005168AF" w:rsidRDefault="009C493B" w:rsidP="00AC3FC2">
                      <w:pPr>
                        <w:pStyle w:val="BodyText03"/>
                      </w:pPr>
                    </w:p>
                    <w:p w14:paraId="24C0581D" w14:textId="77777777" w:rsidR="009C493B" w:rsidRPr="005168AF" w:rsidRDefault="009C493B" w:rsidP="00AC3FC2">
                      <w:pPr>
                        <w:pStyle w:val="BodyText03"/>
                      </w:pPr>
                    </w:p>
                    <w:p w14:paraId="020126A2" w14:textId="77777777" w:rsidR="009C493B" w:rsidRPr="005168AF" w:rsidRDefault="009C493B" w:rsidP="00AC3FC2">
                      <w:pPr>
                        <w:pStyle w:val="BodyText03"/>
                      </w:pPr>
                    </w:p>
                    <w:p w14:paraId="0133BD04" w14:textId="77777777" w:rsidR="009C493B" w:rsidRPr="005168AF" w:rsidRDefault="009C493B" w:rsidP="00AC3FC2">
                      <w:pPr>
                        <w:pStyle w:val="BodyText03"/>
                      </w:pPr>
                    </w:p>
                    <w:p w14:paraId="38E703B8" w14:textId="77777777" w:rsidR="009C493B" w:rsidRPr="005168AF" w:rsidRDefault="009C493B" w:rsidP="00AC3FC2">
                      <w:pPr>
                        <w:pStyle w:val="BodyText03"/>
                      </w:pPr>
                    </w:p>
                    <w:p w14:paraId="11867C56" w14:textId="77777777" w:rsidR="009C493B" w:rsidRPr="005168AF" w:rsidRDefault="009C493B" w:rsidP="00AC3FC2">
                      <w:pPr>
                        <w:pStyle w:val="BodyText03"/>
                      </w:pPr>
                    </w:p>
                    <w:p w14:paraId="6F5CB573" w14:textId="77777777" w:rsidR="009C493B" w:rsidRPr="005168AF" w:rsidRDefault="009C493B" w:rsidP="00AC3FC2">
                      <w:pPr>
                        <w:pStyle w:val="BodyText03"/>
                      </w:pPr>
                    </w:p>
                    <w:p w14:paraId="52A9DE2F" w14:textId="77777777" w:rsidR="009C493B" w:rsidRPr="005168AF" w:rsidRDefault="009C493B" w:rsidP="00AC3FC2">
                      <w:pPr>
                        <w:pStyle w:val="BodyText03"/>
                      </w:pPr>
                    </w:p>
                    <w:p w14:paraId="59BD9002" w14:textId="77777777" w:rsidR="009C493B" w:rsidRPr="005168AF" w:rsidRDefault="009C493B" w:rsidP="00AC3FC2">
                      <w:pPr>
                        <w:pStyle w:val="BodyText03"/>
                      </w:pPr>
                    </w:p>
                    <w:p w14:paraId="584A7BE2" w14:textId="77777777" w:rsidR="009C493B" w:rsidRPr="005168AF" w:rsidRDefault="009C493B" w:rsidP="00AC3FC2">
                      <w:pPr>
                        <w:pStyle w:val="BodyText03"/>
                      </w:pPr>
                    </w:p>
                    <w:p w14:paraId="3C7F812B" w14:textId="77777777" w:rsidR="009C493B" w:rsidRPr="005168AF" w:rsidRDefault="009C493B" w:rsidP="00AC3FC2">
                      <w:pPr>
                        <w:pStyle w:val="BodyText03"/>
                      </w:pPr>
                    </w:p>
                    <w:p w14:paraId="028B0FF6" w14:textId="77777777" w:rsidR="009C493B" w:rsidRPr="005168AF" w:rsidRDefault="009C493B" w:rsidP="00AC3FC2">
                      <w:pPr>
                        <w:pStyle w:val="BodyText03"/>
                      </w:pPr>
                    </w:p>
                    <w:p w14:paraId="2BF012D5" w14:textId="77777777" w:rsidR="009C493B" w:rsidRPr="005168AF" w:rsidRDefault="009C493B" w:rsidP="00AC3FC2">
                      <w:pPr>
                        <w:pStyle w:val="BodyText03"/>
                      </w:pPr>
                    </w:p>
                    <w:p w14:paraId="340F2D47" w14:textId="77777777" w:rsidR="009C493B" w:rsidRPr="005168AF" w:rsidRDefault="009C493B" w:rsidP="00AC3FC2">
                      <w:pPr>
                        <w:pStyle w:val="BodyText03"/>
                      </w:pPr>
                    </w:p>
                    <w:p w14:paraId="4548DA9A" w14:textId="77777777" w:rsidR="009C493B" w:rsidRPr="005168AF" w:rsidRDefault="009C493B" w:rsidP="00AC3FC2">
                      <w:pPr>
                        <w:pStyle w:val="BodyText03"/>
                      </w:pPr>
                    </w:p>
                    <w:p w14:paraId="16F72FAC" w14:textId="77777777" w:rsidR="009C493B" w:rsidRPr="005168AF" w:rsidRDefault="009C493B" w:rsidP="00AC3FC2">
                      <w:pPr>
                        <w:pStyle w:val="BodyText03"/>
                      </w:pPr>
                    </w:p>
                    <w:p w14:paraId="23EC9847" w14:textId="77777777" w:rsidR="009C493B" w:rsidRPr="005168AF" w:rsidRDefault="009C493B" w:rsidP="00AC3FC2">
                      <w:pPr>
                        <w:pStyle w:val="BodyText03"/>
                      </w:pPr>
                    </w:p>
                    <w:p w14:paraId="469A9783" w14:textId="77777777" w:rsidR="009C493B" w:rsidRPr="005168AF" w:rsidRDefault="009C493B" w:rsidP="00AC3FC2">
                      <w:pPr>
                        <w:pStyle w:val="BodyText03"/>
                      </w:pPr>
                    </w:p>
                    <w:p w14:paraId="33B34D83" w14:textId="77777777" w:rsidR="009C493B" w:rsidRPr="005168AF" w:rsidRDefault="009C493B" w:rsidP="00AC3FC2">
                      <w:pPr>
                        <w:pStyle w:val="BodyText03"/>
                      </w:pPr>
                    </w:p>
                    <w:p w14:paraId="00B17B07" w14:textId="77777777" w:rsidR="009C493B" w:rsidRPr="005168AF" w:rsidRDefault="009C493B" w:rsidP="00AC3FC2">
                      <w:pPr>
                        <w:pStyle w:val="BodyText03"/>
                      </w:pPr>
                    </w:p>
                    <w:p w14:paraId="33C96641" w14:textId="77777777" w:rsidR="009C493B" w:rsidRPr="005168AF" w:rsidRDefault="009C493B" w:rsidP="00AC3FC2">
                      <w:pPr>
                        <w:pStyle w:val="BodyText03"/>
                      </w:pPr>
                    </w:p>
                    <w:p w14:paraId="5064939F" w14:textId="77777777" w:rsidR="009C493B" w:rsidRPr="005168AF" w:rsidRDefault="009C493B" w:rsidP="00AC3FC2">
                      <w:pPr>
                        <w:pStyle w:val="BodyText03"/>
                      </w:pPr>
                    </w:p>
                    <w:p w14:paraId="3D800F18" w14:textId="77777777" w:rsidR="009C493B" w:rsidRPr="005168AF" w:rsidRDefault="009C493B" w:rsidP="00AC3FC2">
                      <w:pPr>
                        <w:pStyle w:val="BodyText03"/>
                      </w:pPr>
                    </w:p>
                    <w:p w14:paraId="74CFE315" w14:textId="77777777" w:rsidR="009C493B" w:rsidRPr="005168AF" w:rsidRDefault="009C493B" w:rsidP="00AC3FC2">
                      <w:pPr>
                        <w:pStyle w:val="BodyText03"/>
                      </w:pPr>
                    </w:p>
                  </w:txbxContent>
                </v:textbox>
              </v:shape>
            </w:pict>
          </mc:Fallback>
        </mc:AlternateContent>
      </w:r>
      <w:r w:rsidR="00EB3E00" w:rsidRPr="001D1C7A">
        <w:rPr>
          <w:noProof/>
        </w:rPr>
        <mc:AlternateContent>
          <mc:Choice Requires="wps">
            <w:drawing>
              <wp:anchor distT="0" distB="0" distL="114300" distR="114300" simplePos="0" relativeHeight="251677184" behindDoc="0" locked="0" layoutInCell="1" allowOverlap="1" wp14:anchorId="2B8AA586" wp14:editId="7F9F1FD8">
                <wp:simplePos x="0" y="0"/>
                <wp:positionH relativeFrom="column">
                  <wp:posOffset>2000250</wp:posOffset>
                </wp:positionH>
                <wp:positionV relativeFrom="paragraph">
                  <wp:posOffset>600075</wp:posOffset>
                </wp:positionV>
                <wp:extent cx="3933825" cy="3905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933825" cy="390525"/>
                        </a:xfrm>
                        <a:prstGeom prst="rect">
                          <a:avLst/>
                        </a:prstGeom>
                        <a:solidFill>
                          <a:srgbClr val="C00000"/>
                        </a:solidFill>
                        <a:ln/>
                      </wps:spPr>
                      <wps:style>
                        <a:lnRef idx="2">
                          <a:schemeClr val="dk1"/>
                        </a:lnRef>
                        <a:fillRef idx="1">
                          <a:schemeClr val="lt1"/>
                        </a:fillRef>
                        <a:effectRef idx="0">
                          <a:schemeClr val="dk1"/>
                        </a:effectRef>
                        <a:fontRef idx="minor">
                          <a:schemeClr val="dk1"/>
                        </a:fontRef>
                      </wps:style>
                      <wps:txbx>
                        <w:txbxContent>
                          <w:p w14:paraId="519A26F9" w14:textId="77777777" w:rsidR="009C493B" w:rsidRPr="00EB3E00" w:rsidRDefault="009C493B" w:rsidP="00EB3E00">
                            <w:pPr>
                              <w:jc w:val="center"/>
                              <w:rPr>
                                <w:rFonts w:ascii="Impact" w:hAnsi="Impact"/>
                                <w:sz w:val="40"/>
                                <w:szCs w:val="40"/>
                              </w:rPr>
                            </w:pPr>
                            <w:r>
                              <w:rPr>
                                <w:rFonts w:ascii="Impact" w:hAnsi="Impact"/>
                                <w:sz w:val="40"/>
                                <w:szCs w:val="40"/>
                              </w:rPr>
                              <w:t>p</w:t>
                            </w:r>
                            <w:r w:rsidRPr="00EB3E00">
                              <w:rPr>
                                <w:rFonts w:ascii="Impact" w:hAnsi="Impact"/>
                                <w:sz w:val="40"/>
                                <w:szCs w:val="40"/>
                              </w:rPr>
                              <w:t>ath</w:t>
                            </w:r>
                            <w:r w:rsidRPr="00EB3E00">
                              <w:rPr>
                                <w:rFonts w:ascii="Impact" w:hAnsi="Impact"/>
                                <w:color w:val="FFFFFF" w:themeColor="background1"/>
                                <w:sz w:val="40"/>
                                <w:szCs w:val="40"/>
                              </w:rPr>
                              <w:t>ways</w:t>
                            </w:r>
                            <w:r>
                              <w:rPr>
                                <w:rFonts w:ascii="Impact" w:hAnsi="Impact"/>
                                <w:color w:val="FFFFFF" w:themeColor="background1"/>
                                <w:sz w:val="40"/>
                                <w:szCs w:val="40"/>
                              </w:rPr>
                              <w:t xml:space="preserve"> @ Windsor 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AA586" id="_x0000_s1048" type="#_x0000_t202" style="position:absolute;margin-left:157.5pt;margin-top:47.25pt;width:309.75pt;height:30.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" fillcolor="#c00000" strokecolor="black [3200]" strokeweight="1pt">
                <v:textbox>
                  <w:txbxContent>
                    <w:p w14:paraId="519A26F9" w14:textId="77777777" w:rsidR="009C493B" w:rsidRPr="00EB3E00" w:rsidRDefault="009C493B" w:rsidP="00EB3E00">
                      <w:pPr>
                        <w:jc w:val="center"/>
                        <w:rPr>
                          <w:rFonts w:ascii="Impact" w:hAnsi="Impact"/>
                          <w:sz w:val="40"/>
                          <w:szCs w:val="40"/>
                        </w:rPr>
                      </w:pPr>
                      <w:r>
                        <w:rPr>
                          <w:rFonts w:ascii="Impact" w:hAnsi="Impact"/>
                          <w:sz w:val="40"/>
                          <w:szCs w:val="40"/>
                        </w:rPr>
                        <w:t>p</w:t>
                      </w:r>
                      <w:r w:rsidRPr="00EB3E00">
                        <w:rPr>
                          <w:rFonts w:ascii="Impact" w:hAnsi="Impact"/>
                          <w:sz w:val="40"/>
                          <w:szCs w:val="40"/>
                        </w:rPr>
                        <w:t>ath</w:t>
                      </w:r>
                      <w:r w:rsidRPr="00EB3E00">
                        <w:rPr>
                          <w:rFonts w:ascii="Impact" w:hAnsi="Impact"/>
                          <w:color w:val="FFFFFF" w:themeColor="background1"/>
                          <w:sz w:val="40"/>
                          <w:szCs w:val="40"/>
                        </w:rPr>
                        <w:t>ways</w:t>
                      </w:r>
                      <w:r>
                        <w:rPr>
                          <w:rFonts w:ascii="Impact" w:hAnsi="Impact"/>
                          <w:color w:val="FFFFFF" w:themeColor="background1"/>
                          <w:sz w:val="40"/>
                          <w:szCs w:val="40"/>
                        </w:rPr>
                        <w:t xml:space="preserve"> @ Windsor Locks</w:t>
                      </w:r>
                    </w:p>
                  </w:txbxContent>
                </v:textbox>
              </v:shape>
            </w:pict>
          </mc:Fallback>
        </mc:AlternateContent>
      </w:r>
      <w:r w:rsidR="00EB3E00" w:rsidRPr="001D1C7A">
        <w:rPr>
          <w:noProof/>
        </w:rPr>
        <mc:AlternateContent>
          <mc:Choice Requires="wps">
            <w:drawing>
              <wp:anchor distT="45720" distB="45720" distL="114300" distR="114300" simplePos="0" relativeHeight="251675136" behindDoc="0" locked="0" layoutInCell="1" allowOverlap="1" wp14:anchorId="7EB912C3" wp14:editId="1695AC8A">
                <wp:simplePos x="0" y="0"/>
                <wp:positionH relativeFrom="column">
                  <wp:posOffset>1724025</wp:posOffset>
                </wp:positionH>
                <wp:positionV relativeFrom="paragraph">
                  <wp:posOffset>542290</wp:posOffset>
                </wp:positionV>
                <wp:extent cx="444817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000375"/>
                        </a:xfrm>
                        <a:prstGeom prst="rect">
                          <a:avLst/>
                        </a:prstGeom>
                        <a:solidFill>
                          <a:srgbClr val="FFFFFF"/>
                        </a:solidFill>
                        <a:ln w="9525">
                          <a:solidFill>
                            <a:srgbClr val="000000"/>
                          </a:solidFill>
                          <a:miter lim="800000"/>
                          <a:headEnd/>
                          <a:tailEnd/>
                        </a:ln>
                      </wps:spPr>
                      <wps:txbx>
                        <w:txbxContent>
                          <w:p w14:paraId="2B3E2F47" w14:textId="77777777" w:rsidR="009C493B" w:rsidRDefault="009C493B" w:rsidP="00EB3E00">
                            <w:pPr>
                              <w:jc w:val="center"/>
                              <w:rPr>
                                <w:rFonts w:ascii="Georgia" w:hAnsi="Georgia"/>
                              </w:rPr>
                            </w:pPr>
                          </w:p>
                          <w:p w14:paraId="0BA8932F" w14:textId="77777777" w:rsidR="009C493B" w:rsidRDefault="009C493B" w:rsidP="00EB3E00">
                            <w:pPr>
                              <w:jc w:val="center"/>
                              <w:rPr>
                                <w:rFonts w:ascii="Georgia" w:hAnsi="Georgia"/>
                              </w:rPr>
                            </w:pPr>
                          </w:p>
                          <w:p w14:paraId="5D232420" w14:textId="77777777" w:rsidR="009C493B" w:rsidRDefault="009C493B" w:rsidP="00EB3E00">
                            <w:pPr>
                              <w:jc w:val="center"/>
                              <w:rPr>
                                <w:rFonts w:ascii="Georgia" w:hAnsi="Georgia"/>
                                <w:i/>
                                <w:sz w:val="18"/>
                                <w:szCs w:val="18"/>
                                <w:shd w:val="clear" w:color="auto" w:fill="FFFFFF"/>
                              </w:rPr>
                            </w:pPr>
                          </w:p>
                          <w:p w14:paraId="282DC65A" w14:textId="3304C6EB" w:rsidR="009C493B" w:rsidRDefault="009C493B" w:rsidP="00EB3E00">
                            <w:pPr>
                              <w:jc w:val="center"/>
                              <w:rPr>
                                <w:rFonts w:ascii="Georgia" w:hAnsi="Georgia"/>
                                <w:i/>
                                <w:sz w:val="18"/>
                                <w:szCs w:val="18"/>
                                <w:shd w:val="clear" w:color="auto" w:fill="FFFFFF"/>
                              </w:rPr>
                            </w:pPr>
                            <w:r>
                              <w:rPr>
                                <w:rFonts w:ascii="Georgia" w:hAnsi="Georgia"/>
                                <w:i/>
                                <w:sz w:val="18"/>
                                <w:szCs w:val="18"/>
                                <w:shd w:val="clear" w:color="auto" w:fill="FFFFFF"/>
                              </w:rPr>
                              <w:t>M</w:t>
                            </w:r>
                            <w:r w:rsidRPr="00EB3E00">
                              <w:rPr>
                                <w:rFonts w:ascii="Georgia" w:hAnsi="Georgia"/>
                                <w:i/>
                                <w:sz w:val="18"/>
                                <w:szCs w:val="18"/>
                                <w:shd w:val="clear" w:color="auto" w:fill="FFFFFF"/>
                              </w:rPr>
                              <w:t xml:space="preserve">ake an appointment with </w:t>
                            </w:r>
                            <w:r w:rsidR="00F54996">
                              <w:rPr>
                                <w:rFonts w:ascii="Georgia" w:hAnsi="Georgia"/>
                                <w:i/>
                                <w:sz w:val="18"/>
                                <w:szCs w:val="18"/>
                                <w:shd w:val="clear" w:color="auto" w:fill="FFFFFF"/>
                              </w:rPr>
                              <w:t xml:space="preserve">Mrs. Nelson </w:t>
                            </w:r>
                            <w:r w:rsidRPr="00EB3E00">
                              <w:rPr>
                                <w:rFonts w:ascii="Georgia" w:hAnsi="Georgia"/>
                                <w:i/>
                                <w:sz w:val="18"/>
                                <w:szCs w:val="18"/>
                                <w:shd w:val="clear" w:color="auto" w:fill="FFFFFF"/>
                              </w:rPr>
                              <w:t xml:space="preserve">in Guidance and let </w:t>
                            </w:r>
                            <w:r w:rsidR="00F54996">
                              <w:rPr>
                                <w:rFonts w:ascii="Georgia" w:hAnsi="Georgia"/>
                                <w:i/>
                                <w:sz w:val="18"/>
                                <w:szCs w:val="18"/>
                                <w:shd w:val="clear" w:color="auto" w:fill="FFFFFF"/>
                              </w:rPr>
                              <w:t>her</w:t>
                            </w:r>
                            <w:r w:rsidRPr="00EB3E00">
                              <w:rPr>
                                <w:rFonts w:ascii="Georgia" w:hAnsi="Georgia"/>
                                <w:i/>
                                <w:sz w:val="18"/>
                                <w:szCs w:val="18"/>
                                <w:shd w:val="clear" w:color="auto" w:fill="FFFFFF"/>
                              </w:rPr>
                              <w:t xml:space="preserve"> help you discover what's next after you graduate from Windsor Locks!</w:t>
                            </w:r>
                          </w:p>
                          <w:p w14:paraId="7F1F45A8" w14:textId="77777777" w:rsidR="009C493B" w:rsidRDefault="009C493B" w:rsidP="00EB3E00">
                            <w:pPr>
                              <w:jc w:val="center"/>
                              <w:rPr>
                                <w:rFonts w:ascii="Georgia" w:hAnsi="Georgia"/>
                                <w:i/>
                                <w:sz w:val="18"/>
                                <w:szCs w:val="18"/>
                                <w:shd w:val="clear" w:color="auto" w:fill="FFFFFF"/>
                              </w:rPr>
                            </w:pPr>
                          </w:p>
                          <w:p w14:paraId="69826EDC" w14:textId="77777777" w:rsidR="0027285F" w:rsidRDefault="0027285F" w:rsidP="00EC49DD">
                            <w:pPr>
                              <w:rPr>
                                <w:rFonts w:ascii="Georgia" w:hAnsi="Georgia"/>
                                <w:b/>
                                <w:sz w:val="18"/>
                                <w:szCs w:val="18"/>
                                <w:shd w:val="clear" w:color="auto" w:fill="FFFFFF"/>
                              </w:rPr>
                            </w:pPr>
                          </w:p>
                          <w:p w14:paraId="20E3C6FB" w14:textId="6A40774C" w:rsidR="00BF67AB" w:rsidRDefault="0027285F" w:rsidP="00BF67AB">
                            <w:pPr>
                              <w:rPr>
                                <w:rFonts w:ascii="Georgia" w:hAnsi="Georgia"/>
                                <w:b/>
                                <w:sz w:val="18"/>
                                <w:szCs w:val="18"/>
                                <w:shd w:val="clear" w:color="auto" w:fill="FFFFFF"/>
                              </w:rPr>
                            </w:pPr>
                            <w:r>
                              <w:rPr>
                                <w:rFonts w:ascii="Georgia" w:hAnsi="Georgia"/>
                                <w:b/>
                                <w:sz w:val="18"/>
                                <w:szCs w:val="18"/>
                                <w:shd w:val="clear" w:color="auto" w:fill="FFFFFF"/>
                              </w:rPr>
                              <w:t>Students looking for Community Service Opportunities, please view the bulletin board outside guidance.  Mrs. Allison Nelson, our Transitions/Pathways Coordinator is also a valuable resource in assisting students with community service options</w:t>
                            </w:r>
                            <w:r w:rsidR="00BF67AB">
                              <w:rPr>
                                <w:rFonts w:ascii="Georgia" w:hAnsi="Georgia"/>
                                <w:b/>
                                <w:sz w:val="18"/>
                                <w:szCs w:val="18"/>
                                <w:shd w:val="clear" w:color="auto" w:fill="FFFFFF"/>
                              </w:rPr>
                              <w:t>.</w:t>
                            </w:r>
                          </w:p>
                          <w:p w14:paraId="31C4E98C" w14:textId="77777777" w:rsidR="00BF67AB" w:rsidRDefault="00BF67AB" w:rsidP="00BF67AB">
                            <w:pPr>
                              <w:rPr>
                                <w:rFonts w:ascii="Georgia" w:hAnsi="Georgia"/>
                                <w:b/>
                                <w:sz w:val="18"/>
                                <w:szCs w:val="18"/>
                                <w:shd w:val="clear" w:color="auto" w:fill="FFFFFF"/>
                              </w:rPr>
                            </w:pPr>
                          </w:p>
                          <w:p w14:paraId="1FC30BF1" w14:textId="7576FE0E" w:rsidR="0027285F" w:rsidRDefault="00BF67AB" w:rsidP="00EC49DD">
                            <w:pPr>
                              <w:rPr>
                                <w:rFonts w:ascii="Georgia" w:hAnsi="Georgia"/>
                                <w:b/>
                                <w:sz w:val="18"/>
                                <w:szCs w:val="18"/>
                                <w:shd w:val="clear" w:color="auto" w:fill="FFFFFF"/>
                              </w:rPr>
                            </w:pPr>
                            <w:r>
                              <w:rPr>
                                <w:rFonts w:ascii="Georgia" w:hAnsi="Georgia"/>
                                <w:b/>
                                <w:sz w:val="18"/>
                                <w:szCs w:val="18"/>
                                <w:shd w:val="clear" w:color="auto" w:fill="FFFFFF"/>
                              </w:rPr>
                              <w:t>Students need 20 hours of Community Service as part of their graduation requirements.  The sooner those hours are logged in the better.  Additionally, there are great scholarships given for community service both by colleges and through our Dollars for Scholars Program – so get out there and serve your community!!</w:t>
                            </w:r>
                          </w:p>
                          <w:p w14:paraId="18ADDE0A" w14:textId="77777777" w:rsidR="0027285F" w:rsidRDefault="0027285F" w:rsidP="00EC49DD">
                            <w:pPr>
                              <w:rPr>
                                <w:rFonts w:ascii="Georgia" w:hAnsi="Georgia"/>
                                <w:b/>
                                <w:sz w:val="18"/>
                                <w:szCs w:val="18"/>
                                <w:shd w:val="clear" w:color="auto" w:fill="FFFFFF"/>
                              </w:rPr>
                            </w:pPr>
                          </w:p>
                          <w:p w14:paraId="612BF607" w14:textId="77777777" w:rsidR="0027285F" w:rsidRPr="008F0AC7" w:rsidRDefault="0027285F" w:rsidP="00EC49DD">
                            <w:pPr>
                              <w:rPr>
                                <w:rFonts w:ascii="Georgia" w:hAnsi="Georgia"/>
                                <w:b/>
                                <w:sz w:val="18"/>
                                <w:szCs w:val="18"/>
                                <w:shd w:val="clear" w:color="auto" w:fill="FFFFFF"/>
                              </w:rPr>
                            </w:pPr>
                          </w:p>
                          <w:p w14:paraId="7834F563" w14:textId="77777777" w:rsidR="00EC49DD" w:rsidRDefault="00EC49DD" w:rsidP="00EC49DD">
                            <w:pPr>
                              <w:rPr>
                                <w:rFonts w:ascii="Georgia" w:hAnsi="Georgia"/>
                                <w:sz w:val="18"/>
                                <w:szCs w:val="18"/>
                                <w:shd w:val="clear" w:color="auto" w:fill="FFFFFF"/>
                              </w:rPr>
                            </w:pPr>
                          </w:p>
                          <w:p w14:paraId="2C3C3394" w14:textId="3D516FA6" w:rsidR="009C493B" w:rsidRPr="00EB3E00" w:rsidRDefault="009C493B" w:rsidP="00EC49DD">
                            <w:pPr>
                              <w:jc w:val="center"/>
                              <w:rPr>
                                <w:rFonts w:ascii="Georgia" w:hAnsi="Georgia"/>
                                <w:i/>
                                <w:sz w:val="18"/>
                                <w:szCs w:val="18"/>
                                <w:shd w:val="clear" w:color="auto" w:fill="FFFFFF"/>
                              </w:rPr>
                            </w:pPr>
                            <w:r>
                              <w:rPr>
                                <w:rFonts w:ascii="Georgia" w:hAnsi="Georgia"/>
                                <w:i/>
                                <w:sz w:val="18"/>
                                <w:szCs w:val="18"/>
                                <w:shd w:val="clear" w:color="auto" w:fill="FFFFFF"/>
                              </w:rPr>
                              <w:t xml:space="preserve">Mrs. Nelson, </w:t>
                            </w:r>
                            <w:r w:rsidRPr="00EB3E00">
                              <w:rPr>
                                <w:rFonts w:ascii="Georgia" w:hAnsi="Georgia"/>
                                <w:i/>
                                <w:sz w:val="18"/>
                                <w:szCs w:val="18"/>
                                <w:shd w:val="clear" w:color="auto" w:fill="FFFFFF"/>
                              </w:rPr>
                              <w:t>T</w:t>
                            </w:r>
                            <w:r>
                              <w:rPr>
                                <w:rFonts w:ascii="Georgia" w:hAnsi="Georgia"/>
                                <w:i/>
                                <w:sz w:val="18"/>
                                <w:szCs w:val="18"/>
                                <w:shd w:val="clear" w:color="auto" w:fill="FFFFFF"/>
                              </w:rPr>
                              <w:t>ransitions/Pathways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912C3" id="_x0000_s1049" type="#_x0000_t202" style="position:absolute;margin-left:135.75pt;margin-top:42.7pt;width:350.25pt;height:236.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">
                <v:textbox>
                  <w:txbxContent>
                    <w:p w14:paraId="2B3E2F47" w14:textId="77777777" w:rsidR="009C493B" w:rsidRDefault="009C493B" w:rsidP="00EB3E00">
                      <w:pPr>
                        <w:jc w:val="center"/>
                        <w:rPr>
                          <w:rFonts w:ascii="Georgia" w:hAnsi="Georgia"/>
                        </w:rPr>
                      </w:pPr>
                    </w:p>
                    <w:p w14:paraId="0BA8932F" w14:textId="77777777" w:rsidR="009C493B" w:rsidRDefault="009C493B" w:rsidP="00EB3E00">
                      <w:pPr>
                        <w:jc w:val="center"/>
                        <w:rPr>
                          <w:rFonts w:ascii="Georgia" w:hAnsi="Georgia"/>
                        </w:rPr>
                      </w:pPr>
                    </w:p>
                    <w:p w14:paraId="5D232420" w14:textId="77777777" w:rsidR="009C493B" w:rsidRDefault="009C493B" w:rsidP="00EB3E00">
                      <w:pPr>
                        <w:jc w:val="center"/>
                        <w:rPr>
                          <w:rFonts w:ascii="Georgia" w:hAnsi="Georgia"/>
                          <w:i/>
                          <w:sz w:val="18"/>
                          <w:szCs w:val="18"/>
                          <w:shd w:val="clear" w:color="auto" w:fill="FFFFFF"/>
                        </w:rPr>
                      </w:pPr>
                    </w:p>
                    <w:p w14:paraId="282DC65A" w14:textId="3304C6EB" w:rsidR="009C493B" w:rsidRDefault="009C493B" w:rsidP="00EB3E00">
                      <w:pPr>
                        <w:jc w:val="center"/>
                        <w:rPr>
                          <w:rFonts w:ascii="Georgia" w:hAnsi="Georgia"/>
                          <w:i/>
                          <w:sz w:val="18"/>
                          <w:szCs w:val="18"/>
                          <w:shd w:val="clear" w:color="auto" w:fill="FFFFFF"/>
                        </w:rPr>
                      </w:pPr>
                      <w:r>
                        <w:rPr>
                          <w:rFonts w:ascii="Georgia" w:hAnsi="Georgia"/>
                          <w:i/>
                          <w:sz w:val="18"/>
                          <w:szCs w:val="18"/>
                          <w:shd w:val="clear" w:color="auto" w:fill="FFFFFF"/>
                        </w:rPr>
                        <w:t>M</w:t>
                      </w:r>
                      <w:r w:rsidRPr="00EB3E00">
                        <w:rPr>
                          <w:rFonts w:ascii="Georgia" w:hAnsi="Georgia"/>
                          <w:i/>
                          <w:sz w:val="18"/>
                          <w:szCs w:val="18"/>
                          <w:shd w:val="clear" w:color="auto" w:fill="FFFFFF"/>
                        </w:rPr>
                        <w:t xml:space="preserve">ake an appointment with </w:t>
                      </w:r>
                      <w:r w:rsidR="00F54996">
                        <w:rPr>
                          <w:rFonts w:ascii="Georgia" w:hAnsi="Georgia"/>
                          <w:i/>
                          <w:sz w:val="18"/>
                          <w:szCs w:val="18"/>
                          <w:shd w:val="clear" w:color="auto" w:fill="FFFFFF"/>
                        </w:rPr>
                        <w:t xml:space="preserve">Mrs. Nelson </w:t>
                      </w:r>
                      <w:r w:rsidRPr="00EB3E00">
                        <w:rPr>
                          <w:rFonts w:ascii="Georgia" w:hAnsi="Georgia"/>
                          <w:i/>
                          <w:sz w:val="18"/>
                          <w:szCs w:val="18"/>
                          <w:shd w:val="clear" w:color="auto" w:fill="FFFFFF"/>
                        </w:rPr>
                        <w:t xml:space="preserve">in Guidance and let </w:t>
                      </w:r>
                      <w:r w:rsidR="00F54996">
                        <w:rPr>
                          <w:rFonts w:ascii="Georgia" w:hAnsi="Georgia"/>
                          <w:i/>
                          <w:sz w:val="18"/>
                          <w:szCs w:val="18"/>
                          <w:shd w:val="clear" w:color="auto" w:fill="FFFFFF"/>
                        </w:rPr>
                        <w:t>her</w:t>
                      </w:r>
                      <w:r w:rsidRPr="00EB3E00">
                        <w:rPr>
                          <w:rFonts w:ascii="Georgia" w:hAnsi="Georgia"/>
                          <w:i/>
                          <w:sz w:val="18"/>
                          <w:szCs w:val="18"/>
                          <w:shd w:val="clear" w:color="auto" w:fill="FFFFFF"/>
                        </w:rPr>
                        <w:t xml:space="preserve"> help you discover what's next after you graduate from Windsor Locks!</w:t>
                      </w:r>
                    </w:p>
                    <w:p w14:paraId="7F1F45A8" w14:textId="77777777" w:rsidR="009C493B" w:rsidRDefault="009C493B" w:rsidP="00EB3E00">
                      <w:pPr>
                        <w:jc w:val="center"/>
                        <w:rPr>
                          <w:rFonts w:ascii="Georgia" w:hAnsi="Georgia"/>
                          <w:i/>
                          <w:sz w:val="18"/>
                          <w:szCs w:val="18"/>
                          <w:shd w:val="clear" w:color="auto" w:fill="FFFFFF"/>
                        </w:rPr>
                      </w:pPr>
                    </w:p>
                    <w:p w14:paraId="69826EDC" w14:textId="77777777" w:rsidR="0027285F" w:rsidRDefault="0027285F" w:rsidP="00EC49DD">
                      <w:pPr>
                        <w:rPr>
                          <w:rFonts w:ascii="Georgia" w:hAnsi="Georgia"/>
                          <w:b/>
                          <w:sz w:val="18"/>
                          <w:szCs w:val="18"/>
                          <w:shd w:val="clear" w:color="auto" w:fill="FFFFFF"/>
                        </w:rPr>
                      </w:pPr>
                    </w:p>
                    <w:p w14:paraId="20E3C6FB" w14:textId="6A40774C" w:rsidR="00BF67AB" w:rsidRDefault="0027285F" w:rsidP="00BF67AB">
                      <w:pPr>
                        <w:rPr>
                          <w:rFonts w:ascii="Georgia" w:hAnsi="Georgia"/>
                          <w:b/>
                          <w:sz w:val="18"/>
                          <w:szCs w:val="18"/>
                          <w:shd w:val="clear" w:color="auto" w:fill="FFFFFF"/>
                        </w:rPr>
                      </w:pPr>
                      <w:r>
                        <w:rPr>
                          <w:rFonts w:ascii="Georgia" w:hAnsi="Georgia"/>
                          <w:b/>
                          <w:sz w:val="18"/>
                          <w:szCs w:val="18"/>
                          <w:shd w:val="clear" w:color="auto" w:fill="FFFFFF"/>
                        </w:rPr>
                        <w:t>Students looking for Community Service Opportunities, please view the bulletin board outside guidance.  Mrs. Allison Nelson, our Transitions/Pathways Coordinator is also a valuable resource in assisting students with community service options</w:t>
                      </w:r>
                      <w:r w:rsidR="00BF67AB">
                        <w:rPr>
                          <w:rFonts w:ascii="Georgia" w:hAnsi="Georgia"/>
                          <w:b/>
                          <w:sz w:val="18"/>
                          <w:szCs w:val="18"/>
                          <w:shd w:val="clear" w:color="auto" w:fill="FFFFFF"/>
                        </w:rPr>
                        <w:t>.</w:t>
                      </w:r>
                    </w:p>
                    <w:p w14:paraId="31C4E98C" w14:textId="77777777" w:rsidR="00BF67AB" w:rsidRDefault="00BF67AB" w:rsidP="00BF67AB">
                      <w:pPr>
                        <w:rPr>
                          <w:rFonts w:ascii="Georgia" w:hAnsi="Georgia"/>
                          <w:b/>
                          <w:sz w:val="18"/>
                          <w:szCs w:val="18"/>
                          <w:shd w:val="clear" w:color="auto" w:fill="FFFFFF"/>
                        </w:rPr>
                      </w:pPr>
                    </w:p>
                    <w:p w14:paraId="1FC30BF1" w14:textId="7576FE0E" w:rsidR="0027285F" w:rsidRDefault="00BF67AB" w:rsidP="00EC49DD">
                      <w:pPr>
                        <w:rPr>
                          <w:rFonts w:ascii="Georgia" w:hAnsi="Georgia"/>
                          <w:b/>
                          <w:sz w:val="18"/>
                          <w:szCs w:val="18"/>
                          <w:shd w:val="clear" w:color="auto" w:fill="FFFFFF"/>
                        </w:rPr>
                      </w:pPr>
                      <w:r>
                        <w:rPr>
                          <w:rFonts w:ascii="Georgia" w:hAnsi="Georgia"/>
                          <w:b/>
                          <w:sz w:val="18"/>
                          <w:szCs w:val="18"/>
                          <w:shd w:val="clear" w:color="auto" w:fill="FFFFFF"/>
                        </w:rPr>
                        <w:t>Students need 20 hours of Community Service as part of their graduation requirements.  The sooner those hours are logged in the better.  Additionally, there are great scholarships given for community service both by colleges and through our Dollars for Scholars Program – so get out there and serve your community!!</w:t>
                      </w:r>
                    </w:p>
                    <w:p w14:paraId="18ADDE0A" w14:textId="77777777" w:rsidR="0027285F" w:rsidRDefault="0027285F" w:rsidP="00EC49DD">
                      <w:pPr>
                        <w:rPr>
                          <w:rFonts w:ascii="Georgia" w:hAnsi="Georgia"/>
                          <w:b/>
                          <w:sz w:val="18"/>
                          <w:szCs w:val="18"/>
                          <w:shd w:val="clear" w:color="auto" w:fill="FFFFFF"/>
                        </w:rPr>
                      </w:pPr>
                    </w:p>
                    <w:p w14:paraId="612BF607" w14:textId="77777777" w:rsidR="0027285F" w:rsidRPr="008F0AC7" w:rsidRDefault="0027285F" w:rsidP="00EC49DD">
                      <w:pPr>
                        <w:rPr>
                          <w:rFonts w:ascii="Georgia" w:hAnsi="Georgia"/>
                          <w:b/>
                          <w:sz w:val="18"/>
                          <w:szCs w:val="18"/>
                          <w:shd w:val="clear" w:color="auto" w:fill="FFFFFF"/>
                        </w:rPr>
                      </w:pPr>
                    </w:p>
                    <w:p w14:paraId="7834F563" w14:textId="77777777" w:rsidR="00EC49DD" w:rsidRDefault="00EC49DD" w:rsidP="00EC49DD">
                      <w:pPr>
                        <w:rPr>
                          <w:rFonts w:ascii="Georgia" w:hAnsi="Georgia"/>
                          <w:sz w:val="18"/>
                          <w:szCs w:val="18"/>
                          <w:shd w:val="clear" w:color="auto" w:fill="FFFFFF"/>
                        </w:rPr>
                      </w:pPr>
                    </w:p>
                    <w:p w14:paraId="2C3C3394" w14:textId="3D516FA6" w:rsidR="009C493B" w:rsidRPr="00EB3E00" w:rsidRDefault="009C493B" w:rsidP="00EC49DD">
                      <w:pPr>
                        <w:jc w:val="center"/>
                        <w:rPr>
                          <w:rFonts w:ascii="Georgia" w:hAnsi="Georgia"/>
                          <w:i/>
                          <w:sz w:val="18"/>
                          <w:szCs w:val="18"/>
                          <w:shd w:val="clear" w:color="auto" w:fill="FFFFFF"/>
                        </w:rPr>
                      </w:pPr>
                      <w:r>
                        <w:rPr>
                          <w:rFonts w:ascii="Georgia" w:hAnsi="Georgia"/>
                          <w:i/>
                          <w:sz w:val="18"/>
                          <w:szCs w:val="18"/>
                          <w:shd w:val="clear" w:color="auto" w:fill="FFFFFF"/>
                        </w:rPr>
                        <w:t xml:space="preserve">Mrs. Nelson, </w:t>
                      </w:r>
                      <w:r w:rsidRPr="00EB3E00">
                        <w:rPr>
                          <w:rFonts w:ascii="Georgia" w:hAnsi="Georgia"/>
                          <w:i/>
                          <w:sz w:val="18"/>
                          <w:szCs w:val="18"/>
                          <w:shd w:val="clear" w:color="auto" w:fill="FFFFFF"/>
                        </w:rPr>
                        <w:t>T</w:t>
                      </w:r>
                      <w:r>
                        <w:rPr>
                          <w:rFonts w:ascii="Georgia" w:hAnsi="Georgia"/>
                          <w:i/>
                          <w:sz w:val="18"/>
                          <w:szCs w:val="18"/>
                          <w:shd w:val="clear" w:color="auto" w:fill="FFFFFF"/>
                        </w:rPr>
                        <w:t>ransitions/Pathways Coordinator</w:t>
                      </w:r>
                    </w:p>
                  </w:txbxContent>
                </v:textbox>
                <w10:wrap type="square"/>
              </v:shape>
            </w:pict>
          </mc:Fallback>
        </mc:AlternateContent>
      </w:r>
      <w:r w:rsidR="00393898" w:rsidRPr="001D1C7A">
        <w:rPr>
          <w:noProof/>
          <w:szCs w:val="20"/>
        </w:rPr>
        <mc:AlternateContent>
          <mc:Choice Requires="wps">
            <w:drawing>
              <wp:anchor distT="0" distB="0" distL="114300" distR="114300" simplePos="0" relativeHeight="251662848" behindDoc="0" locked="0" layoutInCell="1" allowOverlap="1" wp14:anchorId="4DFE5413" wp14:editId="0708E268">
                <wp:simplePos x="0" y="0"/>
                <wp:positionH relativeFrom="column">
                  <wp:posOffset>2095500</wp:posOffset>
                </wp:positionH>
                <wp:positionV relativeFrom="paragraph">
                  <wp:posOffset>3609975</wp:posOffset>
                </wp:positionV>
                <wp:extent cx="3771900" cy="34290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9F0FD1" w14:textId="77777777" w:rsidR="009C493B" w:rsidRPr="0038611E" w:rsidRDefault="009C493B" w:rsidP="0038611E">
                            <w:pPr>
                              <w:pStyle w:val="SUBHEAD02"/>
                              <w:rPr>
                                <w:sz w:val="28"/>
                                <w:szCs w:val="28"/>
                              </w:rPr>
                            </w:pPr>
                            <w:r w:rsidRPr="0038611E">
                              <w:rPr>
                                <w:sz w:val="28"/>
                                <w:szCs w:val="28"/>
                              </w:rPr>
                              <w:t>Windsor Locks HS Counseling Department</w:t>
                            </w:r>
                          </w:p>
                          <w:p w14:paraId="0B2EB147" w14:textId="77777777" w:rsidR="009C493B" w:rsidRPr="005168AF" w:rsidRDefault="009C493B" w:rsidP="00AC3FC2">
                            <w:pPr>
                              <w:pStyle w:val="SUBHEAD02"/>
                            </w:pPr>
                          </w:p>
                          <w:p w14:paraId="195396EF" w14:textId="77777777" w:rsidR="009C493B" w:rsidRPr="00B1093E" w:rsidRDefault="009C493B" w:rsidP="00AC3FC2">
                            <w:pPr>
                              <w:pStyle w:val="SUBHEAD02"/>
                              <w:rPr>
                                <w:color w:val="9C7D0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5413" id="Text Box 31" o:spid="_x0000_s1050" type="#_x0000_t202" style="position:absolute;margin-left:165pt;margin-top:284.25pt;width:297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" filled="f" stroked="f">
                <v:textbox>
                  <w:txbxContent>
                    <w:p w14:paraId="629F0FD1" w14:textId="77777777" w:rsidR="009C493B" w:rsidRPr="0038611E" w:rsidRDefault="009C493B" w:rsidP="0038611E">
                      <w:pPr>
                        <w:pStyle w:val="SUBHEAD02"/>
                        <w:rPr>
                          <w:sz w:val="28"/>
                          <w:szCs w:val="28"/>
                        </w:rPr>
                      </w:pPr>
                      <w:r w:rsidRPr="0038611E">
                        <w:rPr>
                          <w:sz w:val="28"/>
                          <w:szCs w:val="28"/>
                        </w:rPr>
                        <w:t>Windsor Locks HS Counseling Department</w:t>
                      </w:r>
                    </w:p>
                    <w:p w14:paraId="0B2EB147" w14:textId="77777777" w:rsidR="009C493B" w:rsidRPr="005168AF" w:rsidRDefault="009C493B" w:rsidP="00AC3FC2">
                      <w:pPr>
                        <w:pStyle w:val="SUBHEAD02"/>
                      </w:pPr>
                    </w:p>
                    <w:p w14:paraId="195396EF" w14:textId="77777777" w:rsidR="009C493B" w:rsidRPr="00B1093E" w:rsidRDefault="009C493B" w:rsidP="00AC3FC2">
                      <w:pPr>
                        <w:pStyle w:val="SUBHEAD02"/>
                        <w:rPr>
                          <w:color w:val="9C7D0D"/>
                        </w:rPr>
                      </w:pPr>
                    </w:p>
                  </w:txbxContent>
                </v:textbox>
              </v:shape>
            </w:pict>
          </mc:Fallback>
        </mc:AlternateContent>
      </w:r>
      <w:r w:rsidR="001E7658" w:rsidRPr="001D1C7A">
        <w:rPr>
          <w:noProof/>
          <w:szCs w:val="20"/>
        </w:rPr>
        <mc:AlternateContent>
          <mc:Choice Requires="wps">
            <w:drawing>
              <wp:anchor distT="0" distB="0" distL="114300" distR="114300" simplePos="0" relativeHeight="251672064" behindDoc="0" locked="0" layoutInCell="1" allowOverlap="1" wp14:anchorId="45128C0B" wp14:editId="51A300B3">
                <wp:simplePos x="0" y="0"/>
                <wp:positionH relativeFrom="column">
                  <wp:posOffset>-634365</wp:posOffset>
                </wp:positionH>
                <wp:positionV relativeFrom="paragraph">
                  <wp:posOffset>6974840</wp:posOffset>
                </wp:positionV>
                <wp:extent cx="6858000" cy="685800"/>
                <wp:effectExtent l="3810" t="2540" r="0"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31D432" w14:textId="77777777" w:rsidR="009C493B" w:rsidRPr="005168AF" w:rsidRDefault="009C493B" w:rsidP="00513A50">
                            <w:pPr>
                              <w:pStyle w:val="CALLOUT"/>
                              <w:jc w:val="left"/>
                            </w:pPr>
                          </w:p>
                          <w:p w14:paraId="38A664B2" w14:textId="77777777" w:rsidR="009C493B" w:rsidRPr="005168AF" w:rsidRDefault="009C493B" w:rsidP="009E6347">
                            <w:pPr>
                              <w:pStyle w:val="CALLOUT"/>
                              <w:rPr>
                                <w:i/>
                              </w:rPr>
                            </w:pPr>
                          </w:p>
                          <w:p w14:paraId="6271D508" w14:textId="77777777" w:rsidR="009C493B" w:rsidRPr="005168AF" w:rsidRDefault="009C493B" w:rsidP="009E6347">
                            <w:pPr>
                              <w:pStyle w:val="CALLOUT"/>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28C0B" id="Text Box 37" o:spid="_x0000_s1051" type="#_x0000_t202" style="position:absolute;margin-left:-49.95pt;margin-top:549.2pt;width:540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R+SAIAAE8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" filled="f" stroked="f">
                <v:textbox>
                  <w:txbxContent>
                    <w:p w14:paraId="5E31D432" w14:textId="77777777" w:rsidR="009C493B" w:rsidRPr="005168AF" w:rsidRDefault="009C493B" w:rsidP="00513A50">
                      <w:pPr>
                        <w:pStyle w:val="CALLOUT"/>
                        <w:jc w:val="left"/>
                      </w:pPr>
                    </w:p>
                    <w:p w14:paraId="38A664B2" w14:textId="77777777" w:rsidR="009C493B" w:rsidRPr="005168AF" w:rsidRDefault="009C493B" w:rsidP="009E6347">
                      <w:pPr>
                        <w:pStyle w:val="CALLOUT"/>
                        <w:rPr>
                          <w:i/>
                        </w:rPr>
                      </w:pPr>
                    </w:p>
                    <w:p w14:paraId="6271D508" w14:textId="77777777" w:rsidR="009C493B" w:rsidRPr="005168AF" w:rsidRDefault="009C493B" w:rsidP="009E6347">
                      <w:pPr>
                        <w:pStyle w:val="CALLOUT"/>
                        <w:rPr>
                          <w:i/>
                        </w:rPr>
                      </w:pPr>
                    </w:p>
                  </w:txbxContent>
                </v:textbox>
              </v:shape>
            </w:pict>
          </mc:Fallback>
        </mc:AlternateContent>
      </w:r>
      <w:r w:rsidR="001E7658" w:rsidRPr="001D1C7A">
        <w:rPr>
          <w:noProof/>
          <w:szCs w:val="20"/>
        </w:rPr>
        <w:drawing>
          <wp:anchor distT="0" distB="0" distL="114300" distR="114300" simplePos="0" relativeHeight="251667968" behindDoc="1" locked="0" layoutInCell="1" allowOverlap="1" wp14:anchorId="0F0C2138" wp14:editId="31237CB3">
            <wp:simplePos x="0" y="0"/>
            <wp:positionH relativeFrom="page">
              <wp:align>right</wp:align>
            </wp:positionH>
            <wp:positionV relativeFrom="paragraph">
              <wp:posOffset>-914400</wp:posOffset>
            </wp:positionV>
            <wp:extent cx="7772400" cy="10058400"/>
            <wp:effectExtent l="0" t="0" r="0" b="0"/>
            <wp:wrapNone/>
            <wp:docPr id="29" name="Picture 29" descr="Classic_Newslette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assic_Newsletter_p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658" w:rsidRPr="001D1C7A">
        <w:rPr>
          <w:noProof/>
          <w:szCs w:val="20"/>
        </w:rPr>
        <mc:AlternateContent>
          <mc:Choice Requires="wps">
            <w:drawing>
              <wp:anchor distT="0" distB="0" distL="114300" distR="114300" simplePos="0" relativeHeight="251673088" behindDoc="0" locked="0" layoutInCell="1" allowOverlap="1" wp14:anchorId="39947B45" wp14:editId="125B2406">
                <wp:simplePos x="0" y="0"/>
                <wp:positionH relativeFrom="column">
                  <wp:posOffset>4166235</wp:posOffset>
                </wp:positionH>
                <wp:positionV relativeFrom="paragraph">
                  <wp:posOffset>3004820</wp:posOffset>
                </wp:positionV>
                <wp:extent cx="1851660" cy="327660"/>
                <wp:effectExtent l="3810" t="4445" r="1905" b="127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327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946392" w14:textId="77777777" w:rsidR="009C493B" w:rsidRPr="00BE4607" w:rsidRDefault="009C493B" w:rsidP="009D71F6">
                            <w:pPr>
                              <w:pStyle w:val="Writecaptions01"/>
                            </w:pPr>
                            <w:r w:rsidRPr="00BE4607">
                              <w:t>Write captions for the selected photos.</w:t>
                            </w:r>
                          </w:p>
                          <w:p w14:paraId="11BC999B" w14:textId="77777777" w:rsidR="009C493B" w:rsidRPr="00B23435" w:rsidRDefault="009C493B" w:rsidP="009D71F6">
                            <w:pPr>
                              <w:pStyle w:val="Writecaptions01"/>
                              <w:rPr>
                                <w:color w:val="00467F"/>
                              </w:rPr>
                            </w:pPr>
                          </w:p>
                          <w:p w14:paraId="0B5D8051" w14:textId="77777777" w:rsidR="009C493B" w:rsidRPr="00B23435" w:rsidRDefault="009C493B" w:rsidP="009D71F6">
                            <w:pPr>
                              <w:pStyle w:val="Writecaptions01"/>
                            </w:pPr>
                          </w:p>
                          <w:p w14:paraId="1D1065F7" w14:textId="77777777" w:rsidR="009C493B" w:rsidRDefault="009C493B" w:rsidP="009D71F6">
                            <w:pPr>
                              <w:pStyle w:val="Writecaptions01"/>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7B45" id="Text Box 47" o:spid="_x0000_s1052" type="#_x0000_t202" style="position:absolute;margin-left:328.05pt;margin-top:236.6pt;width:145.8pt;height:2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" filled="f" stroked="f">
                <v:textbox inset="1.44pt,1.44pt,1.44pt,1.44pt">
                  <w:txbxContent>
                    <w:p w14:paraId="02946392" w14:textId="77777777" w:rsidR="009C493B" w:rsidRPr="00BE4607" w:rsidRDefault="009C493B" w:rsidP="009D71F6">
                      <w:pPr>
                        <w:pStyle w:val="Writecaptions01"/>
                      </w:pPr>
                      <w:r w:rsidRPr="00BE4607">
                        <w:t>Write captions for the selected photos.</w:t>
                      </w:r>
                    </w:p>
                    <w:p w14:paraId="11BC999B" w14:textId="77777777" w:rsidR="009C493B" w:rsidRPr="00B23435" w:rsidRDefault="009C493B" w:rsidP="009D71F6">
                      <w:pPr>
                        <w:pStyle w:val="Writecaptions01"/>
                        <w:rPr>
                          <w:color w:val="00467F"/>
                        </w:rPr>
                      </w:pPr>
                    </w:p>
                    <w:p w14:paraId="0B5D8051" w14:textId="77777777" w:rsidR="009C493B" w:rsidRPr="00B23435" w:rsidRDefault="009C493B" w:rsidP="009D71F6">
                      <w:pPr>
                        <w:pStyle w:val="Writecaptions01"/>
                      </w:pPr>
                    </w:p>
                    <w:p w14:paraId="1D1065F7" w14:textId="77777777" w:rsidR="009C493B" w:rsidRDefault="009C493B" w:rsidP="009D71F6">
                      <w:pPr>
                        <w:pStyle w:val="Writecaptions01"/>
                      </w:pPr>
                    </w:p>
                  </w:txbxContent>
                </v:textbox>
              </v:shape>
            </w:pict>
          </mc:Fallback>
        </mc:AlternateContent>
      </w:r>
    </w:p>
    <w:sectPr w:rsidR="009D71F6" w:rsidSect="009D71F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5CDF0" w14:textId="77777777" w:rsidR="00F12CE5" w:rsidRDefault="00F12CE5" w:rsidP="00D00399">
      <w:r>
        <w:separator/>
      </w:r>
    </w:p>
  </w:endnote>
  <w:endnote w:type="continuationSeparator" w:id="0">
    <w:p w14:paraId="449E60EB" w14:textId="77777777" w:rsidR="00F12CE5" w:rsidRDefault="00F12CE5" w:rsidP="00D0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37C8E" w14:textId="77777777" w:rsidR="00F12CE5" w:rsidRDefault="00F12CE5" w:rsidP="00D00399">
      <w:r>
        <w:separator/>
      </w:r>
    </w:p>
  </w:footnote>
  <w:footnote w:type="continuationSeparator" w:id="0">
    <w:p w14:paraId="0774E0ED" w14:textId="77777777" w:rsidR="00F12CE5" w:rsidRDefault="00F12CE5" w:rsidP="00D003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93BE0"/>
    <w:multiLevelType w:val="hybridMultilevel"/>
    <w:tmpl w:val="BFC8E006"/>
    <w:lvl w:ilvl="0" w:tplc="5796A266">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345AB"/>
    <w:multiLevelType w:val="hybridMultilevel"/>
    <w:tmpl w:val="89FC1008"/>
    <w:lvl w:ilvl="0" w:tplc="FCE80984">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55EBD"/>
    <w:multiLevelType w:val="hybridMultilevel"/>
    <w:tmpl w:val="33D00028"/>
    <w:lvl w:ilvl="0" w:tplc="62966838">
      <w:numFmt w:val="bullet"/>
      <w:pStyle w:val="BulletPoints"/>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C1F98"/>
    <w:multiLevelType w:val="hybridMultilevel"/>
    <w:tmpl w:val="65944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434725C"/>
    <w:multiLevelType w:val="hybridMultilevel"/>
    <w:tmpl w:val="BA061620"/>
    <w:lvl w:ilvl="0" w:tplc="E6EECE44">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A3B08"/>
    <w:multiLevelType w:val="hybridMultilevel"/>
    <w:tmpl w:val="B850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F0603"/>
    <w:multiLevelType w:val="hybridMultilevel"/>
    <w:tmpl w:val="65EC861E"/>
    <w:lvl w:ilvl="0" w:tplc="65AE4E04">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776015"/>
    <w:multiLevelType w:val="hybridMultilevel"/>
    <w:tmpl w:val="27B0F304"/>
    <w:lvl w:ilvl="0" w:tplc="A522B7B4">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C541AB"/>
    <w:multiLevelType w:val="hybridMultilevel"/>
    <w:tmpl w:val="E72E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239C6"/>
    <w:multiLevelType w:val="hybridMultilevel"/>
    <w:tmpl w:val="68C0E4D4"/>
    <w:lvl w:ilvl="0" w:tplc="DA9C11AC">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E7F3C"/>
    <w:multiLevelType w:val="hybridMultilevel"/>
    <w:tmpl w:val="F1A6FC30"/>
    <w:lvl w:ilvl="0" w:tplc="5434B7D4">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201F64"/>
    <w:multiLevelType w:val="hybridMultilevel"/>
    <w:tmpl w:val="9F2E50C8"/>
    <w:lvl w:ilvl="0" w:tplc="E3468466">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843518"/>
    <w:multiLevelType w:val="hybridMultilevel"/>
    <w:tmpl w:val="B936EA7E"/>
    <w:lvl w:ilvl="0" w:tplc="B5F05364">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D1E20"/>
    <w:multiLevelType w:val="hybridMultilevel"/>
    <w:tmpl w:val="EEA6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280EAB"/>
    <w:multiLevelType w:val="hybridMultilevel"/>
    <w:tmpl w:val="8496D41A"/>
    <w:lvl w:ilvl="0" w:tplc="E27E78B0">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
  </w:num>
  <w:num w:numId="4">
    <w:abstractNumId w:val="9"/>
  </w:num>
  <w:num w:numId="5">
    <w:abstractNumId w:val="8"/>
  </w:num>
  <w:num w:numId="6">
    <w:abstractNumId w:val="0"/>
  </w:num>
  <w:num w:numId="7">
    <w:abstractNumId w:val="12"/>
  </w:num>
  <w:num w:numId="8">
    <w:abstractNumId w:val="6"/>
  </w:num>
  <w:num w:numId="9">
    <w:abstractNumId w:val="11"/>
  </w:num>
  <w:num w:numId="10">
    <w:abstractNumId w:val="4"/>
  </w:num>
  <w:num w:numId="11">
    <w:abstractNumId w:val="3"/>
  </w:num>
  <w:num w:numId="12">
    <w:abstractNumId w:val="5"/>
  </w:num>
  <w:num w:numId="13">
    <w:abstractNumId w:val="14"/>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658"/>
    <w:rsid w:val="0002766A"/>
    <w:rsid w:val="000448B3"/>
    <w:rsid w:val="00082C55"/>
    <w:rsid w:val="0008652F"/>
    <w:rsid w:val="000A24EA"/>
    <w:rsid w:val="000E5E48"/>
    <w:rsid w:val="0011344B"/>
    <w:rsid w:val="00114D65"/>
    <w:rsid w:val="00132B7B"/>
    <w:rsid w:val="001401A3"/>
    <w:rsid w:val="001402C4"/>
    <w:rsid w:val="001441A5"/>
    <w:rsid w:val="00152A14"/>
    <w:rsid w:val="001760A2"/>
    <w:rsid w:val="001818C5"/>
    <w:rsid w:val="00186B64"/>
    <w:rsid w:val="001D1895"/>
    <w:rsid w:val="001D1C7A"/>
    <w:rsid w:val="001E7658"/>
    <w:rsid w:val="001F15D7"/>
    <w:rsid w:val="00236413"/>
    <w:rsid w:val="0024017D"/>
    <w:rsid w:val="00263447"/>
    <w:rsid w:val="002640CA"/>
    <w:rsid w:val="0027285F"/>
    <w:rsid w:val="00277E99"/>
    <w:rsid w:val="002B6119"/>
    <w:rsid w:val="002D5247"/>
    <w:rsid w:val="002F0F7E"/>
    <w:rsid w:val="002F3226"/>
    <w:rsid w:val="002F3A0A"/>
    <w:rsid w:val="002F566A"/>
    <w:rsid w:val="00322C21"/>
    <w:rsid w:val="003466B9"/>
    <w:rsid w:val="00357C0E"/>
    <w:rsid w:val="0038611E"/>
    <w:rsid w:val="00393898"/>
    <w:rsid w:val="00394C08"/>
    <w:rsid w:val="003C0F4E"/>
    <w:rsid w:val="004222EB"/>
    <w:rsid w:val="0044565D"/>
    <w:rsid w:val="0045084F"/>
    <w:rsid w:val="00467910"/>
    <w:rsid w:val="00482624"/>
    <w:rsid w:val="004975F7"/>
    <w:rsid w:val="004A0EEE"/>
    <w:rsid w:val="004A393E"/>
    <w:rsid w:val="004B7490"/>
    <w:rsid w:val="004C385F"/>
    <w:rsid w:val="004C7915"/>
    <w:rsid w:val="004D42FA"/>
    <w:rsid w:val="00502F5D"/>
    <w:rsid w:val="00504E56"/>
    <w:rsid w:val="00510361"/>
    <w:rsid w:val="00513A50"/>
    <w:rsid w:val="0051656A"/>
    <w:rsid w:val="005338D6"/>
    <w:rsid w:val="00533C85"/>
    <w:rsid w:val="00570DBF"/>
    <w:rsid w:val="00586559"/>
    <w:rsid w:val="005A5D66"/>
    <w:rsid w:val="005C50C1"/>
    <w:rsid w:val="006032CF"/>
    <w:rsid w:val="00614123"/>
    <w:rsid w:val="006176E5"/>
    <w:rsid w:val="00643109"/>
    <w:rsid w:val="00690D85"/>
    <w:rsid w:val="006B4ACC"/>
    <w:rsid w:val="006F71BF"/>
    <w:rsid w:val="00704D73"/>
    <w:rsid w:val="00715A05"/>
    <w:rsid w:val="00720CB8"/>
    <w:rsid w:val="007216E7"/>
    <w:rsid w:val="00725B47"/>
    <w:rsid w:val="007310D9"/>
    <w:rsid w:val="007333BF"/>
    <w:rsid w:val="0074699B"/>
    <w:rsid w:val="007505A1"/>
    <w:rsid w:val="00751BAC"/>
    <w:rsid w:val="00765B8C"/>
    <w:rsid w:val="007712E6"/>
    <w:rsid w:val="00774327"/>
    <w:rsid w:val="00795A84"/>
    <w:rsid w:val="00795DAC"/>
    <w:rsid w:val="007D3D3E"/>
    <w:rsid w:val="00811451"/>
    <w:rsid w:val="0081721E"/>
    <w:rsid w:val="0082710F"/>
    <w:rsid w:val="00831EFA"/>
    <w:rsid w:val="00871568"/>
    <w:rsid w:val="008B5079"/>
    <w:rsid w:val="008F0AC7"/>
    <w:rsid w:val="00942836"/>
    <w:rsid w:val="00977095"/>
    <w:rsid w:val="009C493B"/>
    <w:rsid w:val="009D71F6"/>
    <w:rsid w:val="009E6347"/>
    <w:rsid w:val="00A03637"/>
    <w:rsid w:val="00A24683"/>
    <w:rsid w:val="00A56B60"/>
    <w:rsid w:val="00A60221"/>
    <w:rsid w:val="00A8717F"/>
    <w:rsid w:val="00AC2C1F"/>
    <w:rsid w:val="00AC3FC2"/>
    <w:rsid w:val="00AF5E6E"/>
    <w:rsid w:val="00B15887"/>
    <w:rsid w:val="00B25E00"/>
    <w:rsid w:val="00B30834"/>
    <w:rsid w:val="00B63257"/>
    <w:rsid w:val="00BC026C"/>
    <w:rsid w:val="00BC1823"/>
    <w:rsid w:val="00BD3736"/>
    <w:rsid w:val="00BF42B6"/>
    <w:rsid w:val="00BF67AB"/>
    <w:rsid w:val="00C273DC"/>
    <w:rsid w:val="00C47E07"/>
    <w:rsid w:val="00C52E0A"/>
    <w:rsid w:val="00C667DB"/>
    <w:rsid w:val="00CB227F"/>
    <w:rsid w:val="00CD5FA5"/>
    <w:rsid w:val="00CE13C3"/>
    <w:rsid w:val="00CE7546"/>
    <w:rsid w:val="00CF7941"/>
    <w:rsid w:val="00D00399"/>
    <w:rsid w:val="00D24449"/>
    <w:rsid w:val="00D33156"/>
    <w:rsid w:val="00D5582D"/>
    <w:rsid w:val="00D7233C"/>
    <w:rsid w:val="00D87AE6"/>
    <w:rsid w:val="00D94EE8"/>
    <w:rsid w:val="00D94F28"/>
    <w:rsid w:val="00D958F2"/>
    <w:rsid w:val="00DA18F3"/>
    <w:rsid w:val="00DD7C19"/>
    <w:rsid w:val="00DE08E6"/>
    <w:rsid w:val="00DE584F"/>
    <w:rsid w:val="00DF6996"/>
    <w:rsid w:val="00E22A00"/>
    <w:rsid w:val="00E351B8"/>
    <w:rsid w:val="00E63EBB"/>
    <w:rsid w:val="00E65FE7"/>
    <w:rsid w:val="00E66C19"/>
    <w:rsid w:val="00E8645F"/>
    <w:rsid w:val="00EA4B39"/>
    <w:rsid w:val="00EB3E00"/>
    <w:rsid w:val="00EC1503"/>
    <w:rsid w:val="00EC49DD"/>
    <w:rsid w:val="00F0452A"/>
    <w:rsid w:val="00F12115"/>
    <w:rsid w:val="00F12CE5"/>
    <w:rsid w:val="00F22716"/>
    <w:rsid w:val="00F34E0A"/>
    <w:rsid w:val="00F54996"/>
    <w:rsid w:val="00F73436"/>
    <w:rsid w:val="00F802E8"/>
    <w:rsid w:val="00F90680"/>
    <w:rsid w:val="00FE3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683E15F"/>
  <w15:docId w15:val="{99C47379-87E5-46FD-A474-6E50303A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FC2"/>
    <w:rPr>
      <w:sz w:val="24"/>
      <w:szCs w:val="24"/>
    </w:rPr>
  </w:style>
  <w:style w:type="paragraph" w:styleId="Heading1">
    <w:name w:val="heading 1"/>
    <w:basedOn w:val="Normal"/>
    <w:next w:val="Normal"/>
    <w:link w:val="Heading1Char"/>
    <w:qFormat/>
    <w:rsid w:val="00821E8C"/>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821E8C"/>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1E8C"/>
    <w:rPr>
      <w:rFonts w:ascii="Times" w:eastAsia="Times" w:hAnsi="Times"/>
      <w:color w:val="411D0E"/>
      <w:sz w:val="20"/>
      <w:szCs w:val="20"/>
    </w:rPr>
  </w:style>
  <w:style w:type="paragraph" w:styleId="BodyText2">
    <w:name w:val="Body Text 2"/>
    <w:basedOn w:val="Normal"/>
    <w:link w:val="BodyText2Char"/>
    <w:rsid w:val="00821E8C"/>
    <w:pPr>
      <w:spacing w:line="360" w:lineRule="auto"/>
      <w:jc w:val="center"/>
    </w:pPr>
    <w:rPr>
      <w:rFonts w:ascii="Times" w:eastAsia="Times" w:hAnsi="Times"/>
      <w:b/>
      <w:color w:val="411D0E"/>
      <w:sz w:val="28"/>
      <w:szCs w:val="20"/>
    </w:rPr>
  </w:style>
  <w:style w:type="paragraph" w:customStyle="1" w:styleId="HEADLINEGOESHERE01">
    <w:name w:val="HEADLINE GOES HERE 01"/>
    <w:basedOn w:val="Heading1"/>
    <w:link w:val="HEADLINEGOESHERE01Char"/>
    <w:qFormat/>
    <w:rsid w:val="00AC3FC2"/>
    <w:rPr>
      <w:b/>
      <w:smallCaps/>
      <w:color w:val="FFFFFF"/>
      <w:sz w:val="72"/>
    </w:rPr>
  </w:style>
  <w:style w:type="paragraph" w:customStyle="1" w:styleId="MONTHYEAR">
    <w:name w:val="MONTH YEAR"/>
    <w:basedOn w:val="Heading3"/>
    <w:link w:val="MONTHYEARChar"/>
    <w:qFormat/>
    <w:rsid w:val="00AC3FC2"/>
    <w:pPr>
      <w:spacing w:line="160" w:lineRule="exact"/>
      <w:ind w:left="-547" w:right="-576"/>
    </w:pPr>
    <w:rPr>
      <w:smallCaps/>
      <w:color w:val="FFFFFF"/>
      <w:sz w:val="20"/>
    </w:rPr>
  </w:style>
  <w:style w:type="character" w:customStyle="1" w:styleId="Heading1Char">
    <w:name w:val="Heading 1 Char"/>
    <w:basedOn w:val="DefaultParagraphFont"/>
    <w:link w:val="Heading1"/>
    <w:rsid w:val="00AC3FC2"/>
    <w:rPr>
      <w:rFonts w:ascii="Times" w:eastAsia="Times" w:hAnsi="Times"/>
      <w:sz w:val="60"/>
    </w:rPr>
  </w:style>
  <w:style w:type="character" w:customStyle="1" w:styleId="HEADLINEGOESHERE01Char">
    <w:name w:val="HEADLINE GOES HERE 01 Char"/>
    <w:basedOn w:val="Heading1Char"/>
    <w:link w:val="HEADLINEGOESHERE01"/>
    <w:rsid w:val="00AC3FC2"/>
    <w:rPr>
      <w:rFonts w:ascii="Times" w:eastAsia="Times" w:hAnsi="Times"/>
      <w:b/>
      <w:smallCaps/>
      <w:color w:val="FFFFFF"/>
      <w:sz w:val="72"/>
    </w:rPr>
  </w:style>
  <w:style w:type="paragraph" w:customStyle="1" w:styleId="VOLUMEISSUE">
    <w:name w:val="VOLUME # ISSUE #"/>
    <w:basedOn w:val="Heading3"/>
    <w:link w:val="VOLUMEISSUEChar"/>
    <w:qFormat/>
    <w:rsid w:val="00AC3FC2"/>
    <w:pPr>
      <w:spacing w:line="160" w:lineRule="exact"/>
      <w:ind w:left="-547" w:right="-576"/>
    </w:pPr>
    <w:rPr>
      <w:smallCaps/>
      <w:color w:val="FFFFFF"/>
      <w:sz w:val="20"/>
    </w:rPr>
  </w:style>
  <w:style w:type="character" w:customStyle="1" w:styleId="Heading3Char">
    <w:name w:val="Heading 3 Char"/>
    <w:basedOn w:val="DefaultParagraphFont"/>
    <w:link w:val="Heading3"/>
    <w:rsid w:val="00AC3FC2"/>
    <w:rPr>
      <w:rFonts w:ascii="Times" w:eastAsia="Times" w:hAnsi="Times"/>
      <w:color w:val="411D0E"/>
      <w:sz w:val="34"/>
    </w:rPr>
  </w:style>
  <w:style w:type="character" w:customStyle="1" w:styleId="MONTHYEARChar">
    <w:name w:val="MONTH YEAR Char"/>
    <w:basedOn w:val="Heading3Char"/>
    <w:link w:val="MONTHYEAR"/>
    <w:rsid w:val="00AC3FC2"/>
    <w:rPr>
      <w:rFonts w:ascii="Times" w:eastAsia="Times" w:hAnsi="Times"/>
      <w:color w:val="411D0E"/>
      <w:sz w:val="34"/>
    </w:rPr>
  </w:style>
  <w:style w:type="paragraph" w:customStyle="1" w:styleId="CALLOUT">
    <w:name w:val="CALL OUT"/>
    <w:basedOn w:val="Normal"/>
    <w:link w:val="CALLOUTChar"/>
    <w:qFormat/>
    <w:rsid w:val="00AC3FC2"/>
    <w:pPr>
      <w:jc w:val="center"/>
    </w:pPr>
    <w:rPr>
      <w:rFonts w:ascii="Times" w:hAnsi="Times"/>
      <w:b/>
      <w:smallCaps/>
      <w:color w:val="FFFFFF"/>
      <w:sz w:val="28"/>
    </w:rPr>
  </w:style>
  <w:style w:type="character" w:customStyle="1" w:styleId="VOLUMEISSUEChar">
    <w:name w:val="VOLUME # ISSUE # Char"/>
    <w:basedOn w:val="Heading3Char"/>
    <w:link w:val="VOLUMEISSUE"/>
    <w:rsid w:val="00AC3FC2"/>
    <w:rPr>
      <w:rFonts w:ascii="Times" w:eastAsia="Times" w:hAnsi="Times"/>
      <w:smallCaps/>
      <w:color w:val="FFFFFF"/>
      <w:sz w:val="34"/>
    </w:rPr>
  </w:style>
  <w:style w:type="paragraph" w:customStyle="1" w:styleId="SUBHEAD01">
    <w:name w:val="SUBHEAD 01"/>
    <w:basedOn w:val="Normal"/>
    <w:link w:val="SUBHEAD01Char"/>
    <w:qFormat/>
    <w:rsid w:val="00AC3FC2"/>
    <w:rPr>
      <w:color w:val="1C3751"/>
      <w:sz w:val="36"/>
    </w:rPr>
  </w:style>
  <w:style w:type="character" w:customStyle="1" w:styleId="CALLOUTChar">
    <w:name w:val="CALL OUT Char"/>
    <w:basedOn w:val="DefaultParagraphFont"/>
    <w:link w:val="CALLOUT"/>
    <w:rsid w:val="00AC3FC2"/>
    <w:rPr>
      <w:rFonts w:ascii="Times" w:hAnsi="Times"/>
      <w:b/>
      <w:smallCaps/>
      <w:color w:val="FFFFFF"/>
      <w:sz w:val="28"/>
      <w:szCs w:val="24"/>
    </w:rPr>
  </w:style>
  <w:style w:type="paragraph" w:customStyle="1" w:styleId="BodyText01">
    <w:name w:val="Body Text 01"/>
    <w:basedOn w:val="BodyText"/>
    <w:link w:val="BodyText01Char"/>
    <w:qFormat/>
    <w:rsid w:val="00AC3FC2"/>
    <w:rPr>
      <w:color w:val="333333"/>
    </w:rPr>
  </w:style>
  <w:style w:type="character" w:customStyle="1" w:styleId="SUBHEAD01Char">
    <w:name w:val="SUBHEAD 01 Char"/>
    <w:basedOn w:val="DefaultParagraphFont"/>
    <w:link w:val="SUBHEAD01"/>
    <w:rsid w:val="00AC3FC2"/>
    <w:rPr>
      <w:color w:val="1C3751"/>
      <w:sz w:val="36"/>
      <w:szCs w:val="24"/>
    </w:rPr>
  </w:style>
  <w:style w:type="paragraph" w:customStyle="1" w:styleId="placephotohere">
    <w:name w:val="place photo here"/>
    <w:basedOn w:val="Normal"/>
    <w:link w:val="placephotohereChar"/>
    <w:qFormat/>
    <w:rsid w:val="00AC3FC2"/>
    <w:pPr>
      <w:jc w:val="center"/>
    </w:pPr>
    <w:rPr>
      <w:sz w:val="18"/>
    </w:rPr>
  </w:style>
  <w:style w:type="character" w:customStyle="1" w:styleId="BodyTextChar">
    <w:name w:val="Body Text Char"/>
    <w:basedOn w:val="DefaultParagraphFont"/>
    <w:link w:val="BodyText"/>
    <w:rsid w:val="00AC3FC2"/>
    <w:rPr>
      <w:rFonts w:ascii="Times" w:eastAsia="Times" w:hAnsi="Times"/>
      <w:color w:val="411D0E"/>
    </w:rPr>
  </w:style>
  <w:style w:type="character" w:customStyle="1" w:styleId="BodyText01Char">
    <w:name w:val="Body Text 01 Char"/>
    <w:basedOn w:val="BodyTextChar"/>
    <w:link w:val="BodyText01"/>
    <w:rsid w:val="00AC3FC2"/>
    <w:rPr>
      <w:rFonts w:ascii="Times" w:eastAsia="Times" w:hAnsi="Times"/>
      <w:color w:val="333333"/>
    </w:rPr>
  </w:style>
  <w:style w:type="paragraph" w:customStyle="1" w:styleId="Writecaptions01">
    <w:name w:val="Write captions 01"/>
    <w:basedOn w:val="Normal"/>
    <w:link w:val="Writecaptions01Char"/>
    <w:qFormat/>
    <w:rsid w:val="00AC3FC2"/>
    <w:pPr>
      <w:spacing w:line="180" w:lineRule="exact"/>
    </w:pPr>
    <w:rPr>
      <w:rFonts w:ascii="Times" w:hAnsi="Times"/>
      <w:b/>
      <w:color w:val="FFFFFF"/>
      <w:sz w:val="16"/>
    </w:rPr>
  </w:style>
  <w:style w:type="character" w:customStyle="1" w:styleId="placephotohereChar">
    <w:name w:val="place photo here Char"/>
    <w:basedOn w:val="DefaultParagraphFont"/>
    <w:link w:val="placephotohere"/>
    <w:rsid w:val="00AC3FC2"/>
    <w:rPr>
      <w:sz w:val="18"/>
      <w:szCs w:val="24"/>
    </w:rPr>
  </w:style>
  <w:style w:type="paragraph" w:customStyle="1" w:styleId="SPECIALPOINTS01">
    <w:name w:val="SPECIAL POINTS 01"/>
    <w:basedOn w:val="BodyText2"/>
    <w:link w:val="SPECIALPOINTSChar"/>
    <w:qFormat/>
    <w:rsid w:val="00AC3FC2"/>
    <w:pPr>
      <w:spacing w:line="200" w:lineRule="exact"/>
      <w:ind w:left="720" w:hanging="720"/>
      <w:jc w:val="left"/>
    </w:pPr>
    <w:rPr>
      <w:caps/>
      <w:color w:val="FFFFFF"/>
      <w:sz w:val="20"/>
    </w:rPr>
  </w:style>
  <w:style w:type="character" w:customStyle="1" w:styleId="Writecaptions01Char">
    <w:name w:val="Write captions 01 Char"/>
    <w:basedOn w:val="DefaultParagraphFont"/>
    <w:link w:val="Writecaptions01"/>
    <w:rsid w:val="00AC3FC2"/>
    <w:rPr>
      <w:rFonts w:ascii="Times" w:hAnsi="Times"/>
      <w:b/>
      <w:color w:val="FFFFFF"/>
      <w:sz w:val="16"/>
      <w:szCs w:val="24"/>
    </w:rPr>
  </w:style>
  <w:style w:type="paragraph" w:customStyle="1" w:styleId="BodyText02">
    <w:name w:val="Body Text 02"/>
    <w:basedOn w:val="BodyText"/>
    <w:link w:val="BodyText02Char"/>
    <w:qFormat/>
    <w:rsid w:val="00AC3FC2"/>
    <w:rPr>
      <w:color w:val="FFFFFF"/>
    </w:rPr>
  </w:style>
  <w:style w:type="character" w:customStyle="1" w:styleId="BodyText2Char">
    <w:name w:val="Body Text 2 Char"/>
    <w:basedOn w:val="DefaultParagraphFont"/>
    <w:link w:val="BodyText2"/>
    <w:rsid w:val="00AC3FC2"/>
    <w:rPr>
      <w:rFonts w:ascii="Times" w:eastAsia="Times" w:hAnsi="Times"/>
      <w:b/>
      <w:color w:val="411D0E"/>
      <w:sz w:val="28"/>
    </w:rPr>
  </w:style>
  <w:style w:type="character" w:customStyle="1" w:styleId="SPECIALPOINTSChar">
    <w:name w:val="SPECIAL POINTS Char"/>
    <w:basedOn w:val="BodyText2Char"/>
    <w:link w:val="SPECIALPOINTS01"/>
    <w:rsid w:val="00AC3FC2"/>
    <w:rPr>
      <w:rFonts w:ascii="Times" w:eastAsia="Times" w:hAnsi="Times"/>
      <w:b/>
      <w:color w:val="411D0E"/>
      <w:sz w:val="28"/>
    </w:rPr>
  </w:style>
  <w:style w:type="paragraph" w:customStyle="1" w:styleId="Placelogo">
    <w:name w:val="Place logo"/>
    <w:basedOn w:val="BodyText2"/>
    <w:link w:val="PlacelogoChar"/>
    <w:qFormat/>
    <w:rsid w:val="00AC3FC2"/>
    <w:pPr>
      <w:spacing w:line="160" w:lineRule="exact"/>
      <w:ind w:left="720" w:hanging="720"/>
    </w:pPr>
    <w:rPr>
      <w:color w:val="FFFFFF"/>
      <w:sz w:val="16"/>
    </w:rPr>
  </w:style>
  <w:style w:type="character" w:customStyle="1" w:styleId="BodyText02Char">
    <w:name w:val="Body Text 02 Char"/>
    <w:basedOn w:val="BodyTextChar"/>
    <w:link w:val="BodyText02"/>
    <w:rsid w:val="00AC3FC2"/>
    <w:rPr>
      <w:rFonts w:ascii="Times" w:eastAsia="Times" w:hAnsi="Times"/>
      <w:color w:val="FFFFFF"/>
    </w:rPr>
  </w:style>
  <w:style w:type="paragraph" w:customStyle="1" w:styleId="Address">
    <w:name w:val="Address"/>
    <w:basedOn w:val="BodyText2"/>
    <w:link w:val="AddressChar"/>
    <w:qFormat/>
    <w:rsid w:val="00AC3FC2"/>
    <w:pPr>
      <w:spacing w:line="200" w:lineRule="exact"/>
      <w:ind w:left="720" w:hanging="720"/>
    </w:pPr>
    <w:rPr>
      <w:color w:val="FFFFFF"/>
      <w:sz w:val="20"/>
    </w:rPr>
  </w:style>
  <w:style w:type="character" w:customStyle="1" w:styleId="PlacelogoChar">
    <w:name w:val="Place logo Char"/>
    <w:basedOn w:val="BodyText2Char"/>
    <w:link w:val="Placelogo"/>
    <w:rsid w:val="00AC3FC2"/>
    <w:rPr>
      <w:rFonts w:ascii="Times" w:eastAsia="Times" w:hAnsi="Times"/>
      <w:b/>
      <w:color w:val="FFFFFF"/>
      <w:sz w:val="16"/>
    </w:rPr>
  </w:style>
  <w:style w:type="paragraph" w:customStyle="1" w:styleId="INSERTCOMPANYNAMEHERE">
    <w:name w:val="INSERT COMPANY NAME HERE"/>
    <w:basedOn w:val="BodyText2"/>
    <w:link w:val="INSERTCOMPANYNAMEHEREChar"/>
    <w:qFormat/>
    <w:rsid w:val="00AC3FC2"/>
    <w:pPr>
      <w:spacing w:line="240" w:lineRule="auto"/>
      <w:ind w:left="720" w:hanging="720"/>
    </w:pPr>
    <w:rPr>
      <w:smallCaps/>
      <w:color w:val="FFFFFF"/>
      <w:sz w:val="36"/>
    </w:rPr>
  </w:style>
  <w:style w:type="character" w:customStyle="1" w:styleId="AddressChar">
    <w:name w:val="Address Char"/>
    <w:basedOn w:val="BodyText2Char"/>
    <w:link w:val="Address"/>
    <w:rsid w:val="00AC3FC2"/>
    <w:rPr>
      <w:rFonts w:ascii="Times" w:eastAsia="Times" w:hAnsi="Times"/>
      <w:b/>
      <w:color w:val="FFFFFF"/>
      <w:sz w:val="28"/>
    </w:rPr>
  </w:style>
  <w:style w:type="paragraph" w:customStyle="1" w:styleId="SUBHEAD02">
    <w:name w:val="SUBHEAD 02"/>
    <w:basedOn w:val="BodyText2"/>
    <w:link w:val="SUBHEAD02Char"/>
    <w:qFormat/>
    <w:rsid w:val="00AC3FC2"/>
    <w:pPr>
      <w:spacing w:line="280" w:lineRule="exact"/>
      <w:ind w:left="720" w:hanging="720"/>
      <w:jc w:val="left"/>
    </w:pPr>
    <w:rPr>
      <w:b w:val="0"/>
      <w:smallCaps/>
      <w:color w:val="1C3751"/>
      <w:sz w:val="32"/>
    </w:rPr>
  </w:style>
  <w:style w:type="character" w:customStyle="1" w:styleId="INSERTCOMPANYNAMEHEREChar">
    <w:name w:val="INSERT COMPANY NAME HERE Char"/>
    <w:basedOn w:val="BodyText2Char"/>
    <w:link w:val="INSERTCOMPANYNAMEHERE"/>
    <w:rsid w:val="00AC3FC2"/>
    <w:rPr>
      <w:rFonts w:ascii="Times" w:eastAsia="Times" w:hAnsi="Times"/>
      <w:b/>
      <w:smallCaps/>
      <w:color w:val="FFFFFF"/>
      <w:sz w:val="36"/>
    </w:rPr>
  </w:style>
  <w:style w:type="paragraph" w:customStyle="1" w:styleId="BodyText03">
    <w:name w:val="Body Text 03"/>
    <w:basedOn w:val="BodyText"/>
    <w:link w:val="BodyText03Char"/>
    <w:qFormat/>
    <w:rsid w:val="00AC3FC2"/>
    <w:rPr>
      <w:color w:val="333333"/>
    </w:rPr>
  </w:style>
  <w:style w:type="character" w:customStyle="1" w:styleId="SUBHEAD02Char">
    <w:name w:val="SUBHEAD 02 Char"/>
    <w:basedOn w:val="DefaultParagraphFont"/>
    <w:link w:val="SUBHEAD02"/>
    <w:rsid w:val="00AC3FC2"/>
    <w:rPr>
      <w:rFonts w:ascii="Times" w:eastAsia="Times" w:hAnsi="Times"/>
      <w:smallCaps/>
      <w:color w:val="1C3751"/>
      <w:sz w:val="32"/>
    </w:rPr>
  </w:style>
  <w:style w:type="paragraph" w:customStyle="1" w:styleId="Writecaptions02">
    <w:name w:val="Write captions 02"/>
    <w:basedOn w:val="Normal"/>
    <w:link w:val="Writecaptions02Char"/>
    <w:qFormat/>
    <w:rsid w:val="00AC3FC2"/>
    <w:pPr>
      <w:spacing w:line="180" w:lineRule="exact"/>
    </w:pPr>
    <w:rPr>
      <w:rFonts w:ascii="Times" w:hAnsi="Times"/>
      <w:color w:val="00467F"/>
      <w:sz w:val="16"/>
    </w:rPr>
  </w:style>
  <w:style w:type="character" w:customStyle="1" w:styleId="BodyText03Char">
    <w:name w:val="Body Text 03 Char"/>
    <w:basedOn w:val="BodyTextChar"/>
    <w:link w:val="BodyText03"/>
    <w:rsid w:val="00AC3FC2"/>
    <w:rPr>
      <w:rFonts w:ascii="Times" w:eastAsia="Times" w:hAnsi="Times"/>
      <w:color w:val="333333"/>
    </w:rPr>
  </w:style>
  <w:style w:type="paragraph" w:customStyle="1" w:styleId="SPECIALPOINTS02">
    <w:name w:val="SPECIAL POINTS 02"/>
    <w:basedOn w:val="BodyText2"/>
    <w:link w:val="SPECIALPOINTS02Char"/>
    <w:qFormat/>
    <w:rsid w:val="00AC3FC2"/>
    <w:pPr>
      <w:spacing w:line="200" w:lineRule="exact"/>
      <w:ind w:left="720" w:hanging="720"/>
      <w:jc w:val="left"/>
    </w:pPr>
    <w:rPr>
      <w:caps/>
      <w:color w:val="1C3751"/>
      <w:sz w:val="20"/>
    </w:rPr>
  </w:style>
  <w:style w:type="character" w:customStyle="1" w:styleId="Writecaptions02Char">
    <w:name w:val="Write captions 02 Char"/>
    <w:basedOn w:val="DefaultParagraphFont"/>
    <w:link w:val="Writecaptions02"/>
    <w:rsid w:val="00AC3FC2"/>
    <w:rPr>
      <w:rFonts w:ascii="Times" w:hAnsi="Times"/>
      <w:color w:val="00467F"/>
      <w:sz w:val="16"/>
      <w:szCs w:val="24"/>
    </w:rPr>
  </w:style>
  <w:style w:type="paragraph" w:customStyle="1" w:styleId="BulletPoints">
    <w:name w:val="Bullet Points"/>
    <w:basedOn w:val="Normal"/>
    <w:link w:val="BulletPointsChar"/>
    <w:qFormat/>
    <w:rsid w:val="009E6347"/>
    <w:pPr>
      <w:numPr>
        <w:numId w:val="2"/>
      </w:numPr>
      <w:spacing w:before="120" w:after="120" w:line="200" w:lineRule="exact"/>
      <w:ind w:left="187" w:hanging="187"/>
    </w:pPr>
    <w:rPr>
      <w:rFonts w:ascii="Times" w:hAnsi="Times"/>
      <w:color w:val="1C3751"/>
      <w:sz w:val="18"/>
    </w:rPr>
  </w:style>
  <w:style w:type="character" w:customStyle="1" w:styleId="SPECIALPOINTS02Char">
    <w:name w:val="SPECIAL POINTS 02 Char"/>
    <w:basedOn w:val="BodyText2Char"/>
    <w:link w:val="SPECIALPOINTS02"/>
    <w:rsid w:val="00AC3FC2"/>
    <w:rPr>
      <w:rFonts w:ascii="Times" w:eastAsia="Times" w:hAnsi="Times"/>
      <w:b/>
      <w:caps/>
      <w:color w:val="1C3751"/>
      <w:sz w:val="28"/>
    </w:rPr>
  </w:style>
  <w:style w:type="paragraph" w:customStyle="1" w:styleId="jargon">
    <w:name w:val="jargon"/>
    <w:basedOn w:val="Normal"/>
    <w:link w:val="jargonChar"/>
    <w:qFormat/>
    <w:rsid w:val="009E6347"/>
    <w:pPr>
      <w:jc w:val="center"/>
    </w:pPr>
    <w:rPr>
      <w:rFonts w:ascii="Times" w:hAnsi="Times"/>
      <w:i/>
      <w:color w:val="FFDE78"/>
      <w:sz w:val="36"/>
      <w:szCs w:val="28"/>
    </w:rPr>
  </w:style>
  <w:style w:type="character" w:customStyle="1" w:styleId="BulletPointsChar">
    <w:name w:val="Bullet Points Char"/>
    <w:basedOn w:val="DefaultParagraphFont"/>
    <w:link w:val="BulletPoints"/>
    <w:rsid w:val="009E6347"/>
    <w:rPr>
      <w:rFonts w:ascii="Times" w:hAnsi="Times"/>
      <w:color w:val="1C3751"/>
      <w:sz w:val="18"/>
      <w:szCs w:val="24"/>
    </w:rPr>
  </w:style>
  <w:style w:type="paragraph" w:customStyle="1" w:styleId="Titleofyournewsletter">
    <w:name w:val="Title of your newsletter"/>
    <w:basedOn w:val="Heading1"/>
    <w:link w:val="TitleofyournewsletterChar"/>
    <w:qFormat/>
    <w:rsid w:val="009D71F6"/>
    <w:rPr>
      <w:b/>
      <w:color w:val="FFFFFF"/>
      <w:sz w:val="44"/>
    </w:rPr>
  </w:style>
  <w:style w:type="character" w:customStyle="1" w:styleId="jargonChar">
    <w:name w:val="jargon Char"/>
    <w:basedOn w:val="DefaultParagraphFont"/>
    <w:link w:val="jargon"/>
    <w:rsid w:val="009E6347"/>
    <w:rPr>
      <w:rFonts w:ascii="Times" w:hAnsi="Times"/>
      <w:i/>
      <w:color w:val="FFDE78"/>
      <w:sz w:val="36"/>
      <w:szCs w:val="28"/>
    </w:rPr>
  </w:style>
  <w:style w:type="paragraph" w:customStyle="1" w:styleId="BodyText04">
    <w:name w:val="Body Text 04"/>
    <w:basedOn w:val="Normal"/>
    <w:link w:val="BodyText04Char"/>
    <w:qFormat/>
    <w:rsid w:val="009D71F6"/>
    <w:rPr>
      <w:rFonts w:ascii="Times" w:hAnsi="Times"/>
      <w:i/>
    </w:rPr>
  </w:style>
  <w:style w:type="character" w:customStyle="1" w:styleId="TitleofyournewsletterChar">
    <w:name w:val="Title of your newsletter Char"/>
    <w:basedOn w:val="Heading1Char"/>
    <w:link w:val="Titleofyournewsletter"/>
    <w:rsid w:val="009D71F6"/>
    <w:rPr>
      <w:rFonts w:ascii="Times" w:eastAsia="Times" w:hAnsi="Times"/>
      <w:b/>
      <w:color w:val="FFFFFF"/>
      <w:sz w:val="44"/>
    </w:rPr>
  </w:style>
  <w:style w:type="paragraph" w:customStyle="1" w:styleId="SHIPPING">
    <w:name w:val="SHIPPING"/>
    <w:basedOn w:val="Normal"/>
    <w:link w:val="SHIPPINGChar"/>
    <w:qFormat/>
    <w:rsid w:val="009D71F6"/>
    <w:pPr>
      <w:jc w:val="center"/>
    </w:pPr>
    <w:rPr>
      <w:rFonts w:ascii="Times" w:hAnsi="Times"/>
      <w:b/>
      <w:sz w:val="20"/>
    </w:rPr>
  </w:style>
  <w:style w:type="character" w:customStyle="1" w:styleId="BodyText04Char">
    <w:name w:val="Body Text 04 Char"/>
    <w:basedOn w:val="DefaultParagraphFont"/>
    <w:link w:val="BodyText04"/>
    <w:rsid w:val="009D71F6"/>
    <w:rPr>
      <w:rFonts w:ascii="Times" w:hAnsi="Times"/>
      <w:i/>
      <w:sz w:val="24"/>
      <w:szCs w:val="24"/>
    </w:rPr>
  </w:style>
  <w:style w:type="paragraph" w:customStyle="1" w:styleId="SHIPPINGADDRESS">
    <w:name w:val="SHIPPING ADDRESS"/>
    <w:basedOn w:val="Normal"/>
    <w:link w:val="SHIPPINGADDRESSChar"/>
    <w:qFormat/>
    <w:rsid w:val="009D71F6"/>
    <w:pPr>
      <w:jc w:val="center"/>
    </w:pPr>
    <w:rPr>
      <w:rFonts w:ascii="Times" w:hAnsi="Times"/>
      <w:sz w:val="20"/>
    </w:rPr>
  </w:style>
  <w:style w:type="character" w:customStyle="1" w:styleId="SHIPPINGChar">
    <w:name w:val="SHIPPING Char"/>
    <w:basedOn w:val="DefaultParagraphFont"/>
    <w:link w:val="SHIPPING"/>
    <w:rsid w:val="009D71F6"/>
    <w:rPr>
      <w:rFonts w:ascii="Times" w:hAnsi="Times"/>
      <w:b/>
      <w:szCs w:val="24"/>
    </w:rPr>
  </w:style>
  <w:style w:type="paragraph" w:customStyle="1" w:styleId="YOURCOMPANYNAME">
    <w:name w:val="YOUR COMPANY NAME"/>
    <w:basedOn w:val="Normal"/>
    <w:link w:val="YOURCOMPANYNAMEChar"/>
    <w:qFormat/>
    <w:rsid w:val="009D71F6"/>
    <w:rPr>
      <w:rFonts w:ascii="Times" w:hAnsi="Times"/>
      <w:b/>
      <w:sz w:val="20"/>
    </w:rPr>
  </w:style>
  <w:style w:type="character" w:customStyle="1" w:styleId="SHIPPINGADDRESSChar">
    <w:name w:val="SHIPPING ADDRESS Char"/>
    <w:basedOn w:val="DefaultParagraphFont"/>
    <w:link w:val="SHIPPINGADDRESS"/>
    <w:rsid w:val="009D71F6"/>
    <w:rPr>
      <w:rFonts w:ascii="Times" w:hAnsi="Times"/>
      <w:szCs w:val="24"/>
    </w:rPr>
  </w:style>
  <w:style w:type="paragraph" w:customStyle="1" w:styleId="Address01">
    <w:name w:val="Address 01"/>
    <w:basedOn w:val="Normal"/>
    <w:link w:val="Address01Char"/>
    <w:qFormat/>
    <w:rsid w:val="009D71F6"/>
    <w:rPr>
      <w:rFonts w:ascii="Times" w:hAnsi="Times"/>
      <w:sz w:val="20"/>
    </w:rPr>
  </w:style>
  <w:style w:type="character" w:customStyle="1" w:styleId="YOURCOMPANYNAMEChar">
    <w:name w:val="YOUR COMPANY NAME Char"/>
    <w:basedOn w:val="DefaultParagraphFont"/>
    <w:link w:val="YOURCOMPANYNAME"/>
    <w:rsid w:val="009D71F6"/>
    <w:rPr>
      <w:rFonts w:ascii="Times" w:hAnsi="Times"/>
      <w:b/>
      <w:szCs w:val="24"/>
    </w:rPr>
  </w:style>
  <w:style w:type="character" w:customStyle="1" w:styleId="Address01Char">
    <w:name w:val="Address 01 Char"/>
    <w:basedOn w:val="DefaultParagraphFont"/>
    <w:link w:val="Address01"/>
    <w:rsid w:val="009D71F6"/>
    <w:rPr>
      <w:rFonts w:ascii="Times" w:hAnsi="Times"/>
      <w:szCs w:val="24"/>
    </w:rPr>
  </w:style>
  <w:style w:type="character" w:styleId="Hyperlink">
    <w:name w:val="Hyperlink"/>
    <w:basedOn w:val="DefaultParagraphFont"/>
    <w:uiPriority w:val="99"/>
    <w:unhideWhenUsed/>
    <w:rsid w:val="00AF5E6E"/>
    <w:rPr>
      <w:color w:val="0563C1" w:themeColor="hyperlink"/>
      <w:u w:val="single"/>
    </w:rPr>
  </w:style>
  <w:style w:type="paragraph" w:styleId="BalloonText">
    <w:name w:val="Balloon Text"/>
    <w:basedOn w:val="Normal"/>
    <w:link w:val="BalloonTextChar"/>
    <w:uiPriority w:val="99"/>
    <w:semiHidden/>
    <w:unhideWhenUsed/>
    <w:rsid w:val="005C50C1"/>
    <w:rPr>
      <w:rFonts w:ascii="Tahoma" w:hAnsi="Tahoma" w:cs="Tahoma"/>
      <w:sz w:val="16"/>
      <w:szCs w:val="16"/>
    </w:rPr>
  </w:style>
  <w:style w:type="character" w:customStyle="1" w:styleId="BalloonTextChar">
    <w:name w:val="Balloon Text Char"/>
    <w:basedOn w:val="DefaultParagraphFont"/>
    <w:link w:val="BalloonText"/>
    <w:uiPriority w:val="99"/>
    <w:semiHidden/>
    <w:rsid w:val="005C50C1"/>
    <w:rPr>
      <w:rFonts w:ascii="Tahoma" w:hAnsi="Tahoma" w:cs="Tahoma"/>
      <w:sz w:val="16"/>
      <w:szCs w:val="16"/>
    </w:rPr>
  </w:style>
  <w:style w:type="paragraph" w:styleId="Header">
    <w:name w:val="header"/>
    <w:basedOn w:val="Normal"/>
    <w:link w:val="HeaderChar"/>
    <w:uiPriority w:val="99"/>
    <w:unhideWhenUsed/>
    <w:rsid w:val="00D00399"/>
    <w:pPr>
      <w:tabs>
        <w:tab w:val="center" w:pos="4680"/>
        <w:tab w:val="right" w:pos="9360"/>
      </w:tabs>
    </w:pPr>
  </w:style>
  <w:style w:type="character" w:customStyle="1" w:styleId="HeaderChar">
    <w:name w:val="Header Char"/>
    <w:basedOn w:val="DefaultParagraphFont"/>
    <w:link w:val="Header"/>
    <w:uiPriority w:val="99"/>
    <w:rsid w:val="00D00399"/>
    <w:rPr>
      <w:sz w:val="24"/>
      <w:szCs w:val="24"/>
    </w:rPr>
  </w:style>
  <w:style w:type="paragraph" w:styleId="Footer">
    <w:name w:val="footer"/>
    <w:basedOn w:val="Normal"/>
    <w:link w:val="FooterChar"/>
    <w:uiPriority w:val="99"/>
    <w:unhideWhenUsed/>
    <w:rsid w:val="00D00399"/>
    <w:pPr>
      <w:tabs>
        <w:tab w:val="center" w:pos="4680"/>
        <w:tab w:val="right" w:pos="9360"/>
      </w:tabs>
    </w:pPr>
  </w:style>
  <w:style w:type="character" w:customStyle="1" w:styleId="FooterChar">
    <w:name w:val="Footer Char"/>
    <w:basedOn w:val="DefaultParagraphFont"/>
    <w:link w:val="Footer"/>
    <w:uiPriority w:val="99"/>
    <w:rsid w:val="00D00399"/>
    <w:rPr>
      <w:sz w:val="24"/>
      <w:szCs w:val="24"/>
    </w:rPr>
  </w:style>
  <w:style w:type="paragraph" w:styleId="NormalWeb">
    <w:name w:val="Normal (Web)"/>
    <w:basedOn w:val="Normal"/>
    <w:uiPriority w:val="99"/>
    <w:semiHidden/>
    <w:unhideWhenUsed/>
    <w:rsid w:val="00942836"/>
    <w:pPr>
      <w:spacing w:before="100" w:beforeAutospacing="1" w:after="100" w:afterAutospacing="1"/>
    </w:pPr>
  </w:style>
  <w:style w:type="character" w:styleId="Strong">
    <w:name w:val="Strong"/>
    <w:basedOn w:val="DefaultParagraphFont"/>
    <w:uiPriority w:val="22"/>
    <w:qFormat/>
    <w:rsid w:val="00942836"/>
    <w:rPr>
      <w:b/>
      <w:bCs/>
    </w:rPr>
  </w:style>
  <w:style w:type="character" w:customStyle="1" w:styleId="apple-converted-space">
    <w:name w:val="apple-converted-space"/>
    <w:basedOn w:val="DefaultParagraphFont"/>
    <w:rsid w:val="00942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533396">
      <w:bodyDiv w:val="1"/>
      <w:marLeft w:val="0"/>
      <w:marRight w:val="0"/>
      <w:marTop w:val="0"/>
      <w:marBottom w:val="0"/>
      <w:divBdr>
        <w:top w:val="none" w:sz="0" w:space="0" w:color="auto"/>
        <w:left w:val="none" w:sz="0" w:space="0" w:color="auto"/>
        <w:bottom w:val="none" w:sz="0" w:space="0" w:color="auto"/>
        <w:right w:val="none" w:sz="0" w:space="0" w:color="auto"/>
      </w:divBdr>
    </w:div>
    <w:div w:id="987435093">
      <w:bodyDiv w:val="1"/>
      <w:marLeft w:val="0"/>
      <w:marRight w:val="0"/>
      <w:marTop w:val="0"/>
      <w:marBottom w:val="0"/>
      <w:divBdr>
        <w:top w:val="none" w:sz="0" w:space="0" w:color="auto"/>
        <w:left w:val="none" w:sz="0" w:space="0" w:color="auto"/>
        <w:bottom w:val="none" w:sz="0" w:space="0" w:color="auto"/>
        <w:right w:val="none" w:sz="0" w:space="0" w:color="auto"/>
      </w:divBdr>
    </w:div>
    <w:div w:id="1130974938">
      <w:bodyDiv w:val="1"/>
      <w:marLeft w:val="0"/>
      <w:marRight w:val="0"/>
      <w:marTop w:val="0"/>
      <w:marBottom w:val="0"/>
      <w:divBdr>
        <w:top w:val="none" w:sz="0" w:space="0" w:color="auto"/>
        <w:left w:val="none" w:sz="0" w:space="0" w:color="auto"/>
        <w:bottom w:val="none" w:sz="0" w:space="0" w:color="auto"/>
        <w:right w:val="none" w:sz="0" w:space="0" w:color="auto"/>
      </w:divBdr>
    </w:div>
    <w:div w:id="196800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hyperlink" Target="mailto:ksmith@wlps.org" TargetMode="Externa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brainyquote.com/quotes/authors/g/george_bernard_shaw.html" TargetMode="External"/><Relationship Id="rId34" Type="http://schemas.openxmlformats.org/officeDocument/2006/relationships/hyperlink" Target="mailto:agrant@wlps.og" TargetMode="External"/><Relationship Id="rId7" Type="http://schemas.openxmlformats.org/officeDocument/2006/relationships/settings" Target="settings.xml"/><Relationship Id="rId12" Type="http://schemas.openxmlformats.org/officeDocument/2006/relationships/hyperlink" Target="http://www.fastweb.com" TargetMode="External"/><Relationship Id="rId17" Type="http://schemas.openxmlformats.org/officeDocument/2006/relationships/image" Target="media/image30.jpeg"/><Relationship Id="rId25" Type="http://schemas.openxmlformats.org/officeDocument/2006/relationships/hyperlink" Target="mailto:dramirez@wlps.org" TargetMode="External"/><Relationship Id="rId33" Type="http://schemas.openxmlformats.org/officeDocument/2006/relationships/hyperlink" Target="mailto:ksmith@wlps.org" TargetMode="External"/><Relationship Id="rId38" Type="http://schemas.openxmlformats.org/officeDocument/2006/relationships/hyperlink" Target="mailto:jzaine@wlps.org"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0.jpeg"/><Relationship Id="rId29" Type="http://schemas.openxmlformats.org/officeDocument/2006/relationships/hyperlink" Target="mailto:eowens@wlps.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stweb.com" TargetMode="External"/><Relationship Id="rId24" Type="http://schemas.openxmlformats.org/officeDocument/2006/relationships/image" Target="media/image60.jpeg"/><Relationship Id="rId32" Type="http://schemas.openxmlformats.org/officeDocument/2006/relationships/hyperlink" Target="mailto:dramirez@wlps.org" TargetMode="External"/><Relationship Id="rId37" Type="http://schemas.openxmlformats.org/officeDocument/2006/relationships/hyperlink" Target="mailto:jrusso@wlps.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mailto:anelson@wlps.org" TargetMode="External"/><Relationship Id="rId36" Type="http://schemas.openxmlformats.org/officeDocument/2006/relationships/hyperlink" Target="mailto:eowens@wlps.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jzaine@wlp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g"/><Relationship Id="rId22" Type="http://schemas.openxmlformats.org/officeDocument/2006/relationships/hyperlink" Target="http://www.brainyquote.com/quotes/authors/g/george_bernard_shaw.html" TargetMode="External"/><Relationship Id="rId27" Type="http://schemas.openxmlformats.org/officeDocument/2006/relationships/hyperlink" Target="mailto:agrant@wlps.og" TargetMode="External"/><Relationship Id="rId30" Type="http://schemas.openxmlformats.org/officeDocument/2006/relationships/hyperlink" Target="mailto:jrusso@wlps.org" TargetMode="External"/><Relationship Id="rId35" Type="http://schemas.openxmlformats.org/officeDocument/2006/relationships/hyperlink" Target="mailto:anelson@wlp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amirez\AppData\Roaming\Microsoft\Templates\Newsletter%20(Legal%20Traditional%20design,%204%20pag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2B308954622C478458202D2942FC8A" ma:contentTypeVersion="1" ma:contentTypeDescription="Create a new document." ma:contentTypeScope="" ma:versionID="6a2f128d20667381513453ff1ee7ca34">
  <xsd:schema xmlns:xsd="http://www.w3.org/2001/XMLSchema" xmlns:xs="http://www.w3.org/2001/XMLSchema" xmlns:p="http://schemas.microsoft.com/office/2006/metadata/properties" xmlns:ns3="b41079ce-2bea-4b6c-b09b-88a9f801265c" targetNamespace="http://schemas.microsoft.com/office/2006/metadata/properties" ma:root="true" ma:fieldsID="5a87176674436b2945af1482612ebb77" ns3:_="">
    <xsd:import namespace="b41079ce-2bea-4b6c-b09b-88a9f801265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079ce-2bea-4b6c-b09b-88a9f80126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19F6B-7660-4962-8B97-C804AEC0BE0A}">
  <ds:schemaRefs>
    <ds:schemaRef ds:uri="http://schemas.microsoft.com/sharepoint/v3/contenttype/forms"/>
  </ds:schemaRefs>
</ds:datastoreItem>
</file>

<file path=customXml/itemProps2.xml><?xml version="1.0" encoding="utf-8"?>
<ds:datastoreItem xmlns:ds="http://schemas.openxmlformats.org/officeDocument/2006/customXml" ds:itemID="{C609EE56-975E-4CDD-AA69-B26EA33B11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050D9-9641-4AA7-8058-8EACBA15D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079ce-2bea-4b6c-b09b-88a9f8012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C18ED-009E-4356-A71E-6B836B3AF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(Legal Traditional design, 4 pages)</Template>
  <TotalTime>1</TotalTime>
  <Pages>3</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Notre Dame High School</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Ramirez, Deborrah</dc:creator>
  <cp:lastModifiedBy>Ramirez, Deborrah</cp:lastModifiedBy>
  <cp:revision>2</cp:revision>
  <cp:lastPrinted>2015-11-02T18:11:00Z</cp:lastPrinted>
  <dcterms:created xsi:type="dcterms:W3CDTF">2015-12-02T03:14:00Z</dcterms:created>
  <dcterms:modified xsi:type="dcterms:W3CDTF">2015-12-02T03:14:00Z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TC103788049990</vt:lpwstr>
  </property>
  <property fmtid="{D5CDD505-2E9C-101B-9397-08002B2CF9AE}" pid="3" name="ContentTypeId">
    <vt:lpwstr>0x0101001B2B308954622C478458202D2942FC8A</vt:lpwstr>
  </property>
</Properties>
</file>